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2"/>
        <w:gridCol w:w="455"/>
        <w:gridCol w:w="20"/>
        <w:gridCol w:w="628"/>
        <w:gridCol w:w="3152"/>
        <w:gridCol w:w="4252"/>
      </w:tblGrid>
      <w:tr w:rsidR="0027181E" w:rsidRPr="00AD3F3F" w14:paraId="506C1B06" w14:textId="77777777" w:rsidTr="1D0EDC19">
        <w:trPr>
          <w:cantSplit/>
        </w:trPr>
        <w:tc>
          <w:tcPr>
            <w:tcW w:w="1132" w:type="dxa"/>
            <w:vMerge w:val="restart"/>
            <w:vAlign w:val="center"/>
          </w:tcPr>
          <w:p w14:paraId="1795007F" w14:textId="77777777" w:rsidR="0027181E" w:rsidRPr="00855C08" w:rsidRDefault="0027181E" w:rsidP="0027181E">
            <w:pPr>
              <w:spacing w:before="0"/>
              <w:jc w:val="center"/>
              <w:rPr>
                <w:rFonts w:ascii="Times New Roman" w:hAnsi="Times New Roman"/>
                <w:sz w:val="20"/>
              </w:rPr>
            </w:pPr>
            <w:bookmarkStart w:id="0" w:name="dnum" w:colFirst="2" w:colLast="2"/>
            <w:bookmarkStart w:id="1" w:name="dtableau"/>
            <w:r w:rsidRPr="00855C08">
              <w:rPr>
                <w:rFonts w:ascii="Times New Roman" w:eastAsiaTheme="minorEastAsia" w:hAnsi="Times New Roman"/>
                <w:noProof/>
                <w:lang w:val="en-US" w:eastAsia="zh-CN"/>
              </w:rPr>
              <w:drawing>
                <wp:inline distT="0" distB="0" distL="0" distR="0" wp14:anchorId="647A0482" wp14:editId="380BCCBD">
                  <wp:extent cx="647700" cy="704850"/>
                  <wp:effectExtent l="0" t="0" r="0" b="0"/>
                  <wp:docPr id="1291493777" name="Picture 1291493777" descr="A black and white log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logo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90" cy="70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5" w:type="dxa"/>
            <w:gridSpan w:val="4"/>
            <w:vMerge w:val="restart"/>
          </w:tcPr>
          <w:p w14:paraId="4A40C188" w14:textId="77777777" w:rsidR="0027181E" w:rsidRPr="00855C08" w:rsidRDefault="0027181E" w:rsidP="0027181E">
            <w:pPr>
              <w:spacing w:before="120" w:after="120"/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</w:pPr>
            <w:r w:rsidRPr="00855C08">
              <w:rPr>
                <w:rFonts w:ascii="Times New Roman" w:eastAsiaTheme="minorEastAsia" w:hAnsi="Times New Roman"/>
                <w:sz w:val="16"/>
                <w:szCs w:val="16"/>
                <w:lang w:eastAsia="ja-JP"/>
              </w:rPr>
              <w:t>INTERNATIONAL TELECOMMUNICATION UNION</w:t>
            </w:r>
          </w:p>
          <w:p w14:paraId="314D5D7E" w14:textId="77777777" w:rsidR="0027181E" w:rsidRPr="00855C08" w:rsidRDefault="0027181E" w:rsidP="0027181E">
            <w:pPr>
              <w:spacing w:before="120"/>
              <w:rPr>
                <w:rFonts w:ascii="Times New Roman" w:eastAsiaTheme="minorEastAsia" w:hAnsi="Times New Roman"/>
                <w:b/>
                <w:bCs/>
                <w:sz w:val="26"/>
                <w:szCs w:val="26"/>
                <w:lang w:eastAsia="ja-JP"/>
              </w:rPr>
            </w:pPr>
            <w:r w:rsidRPr="00855C08">
              <w:rPr>
                <w:rFonts w:ascii="Times New Roman" w:eastAsiaTheme="minorEastAsia" w:hAnsi="Times New Roman"/>
                <w:b/>
                <w:bCs/>
                <w:sz w:val="26"/>
                <w:szCs w:val="26"/>
                <w:lang w:eastAsia="ja-JP"/>
              </w:rPr>
              <w:t>TELECOMMUNICATION</w:t>
            </w:r>
            <w:r w:rsidRPr="00855C08">
              <w:rPr>
                <w:rFonts w:ascii="Times New Roman" w:eastAsiaTheme="minorEastAsia" w:hAnsi="Times New Roman"/>
                <w:b/>
                <w:bCs/>
                <w:sz w:val="26"/>
                <w:szCs w:val="26"/>
                <w:lang w:eastAsia="ja-JP"/>
              </w:rPr>
              <w:br/>
              <w:t>STANDARDIZATION SECTOR</w:t>
            </w:r>
          </w:p>
          <w:p w14:paraId="00087183" w14:textId="77777777" w:rsidR="0027181E" w:rsidRPr="00855C08" w:rsidRDefault="0027181E" w:rsidP="0027181E">
            <w:pPr>
              <w:spacing w:before="120"/>
              <w:rPr>
                <w:rFonts w:ascii="Times New Roman" w:hAnsi="Times New Roman"/>
                <w:sz w:val="20"/>
              </w:rPr>
            </w:pPr>
            <w:r w:rsidRPr="00855C08">
              <w:rPr>
                <w:rFonts w:ascii="Times New Roman" w:eastAsiaTheme="minorEastAsia" w:hAnsi="Times New Roman"/>
                <w:sz w:val="20"/>
                <w:lang w:eastAsia="ja-JP"/>
              </w:rPr>
              <w:t>STUDY PERIOD 2025-2028</w:t>
            </w:r>
          </w:p>
        </w:tc>
        <w:tc>
          <w:tcPr>
            <w:tcW w:w="4252" w:type="dxa"/>
            <w:vAlign w:val="center"/>
          </w:tcPr>
          <w:p w14:paraId="5EF74DAF" w14:textId="63F43E16" w:rsidR="0027181E" w:rsidRPr="00A718F7" w:rsidRDefault="003834E5" w:rsidP="0027181E">
            <w:pPr>
              <w:pStyle w:val="Docnumber"/>
              <w:rPr>
                <w:rFonts w:eastAsia="SimSun"/>
                <w:smallCaps/>
                <w:sz w:val="28"/>
                <w:szCs w:val="18"/>
              </w:rPr>
            </w:pPr>
            <w:r>
              <w:rPr>
                <w:rFonts w:eastAsia="SimSun"/>
                <w:smallCaps/>
                <w:sz w:val="28"/>
                <w:szCs w:val="18"/>
              </w:rPr>
              <w:t>FG-AINN-LS</w:t>
            </w:r>
            <w:r w:rsidR="000208F2">
              <w:rPr>
                <w:rFonts w:eastAsia="SimSun"/>
                <w:smallCaps/>
                <w:sz w:val="28"/>
                <w:szCs w:val="18"/>
              </w:rPr>
              <w:t>8</w:t>
            </w:r>
          </w:p>
        </w:tc>
      </w:tr>
      <w:tr w:rsidR="0027181E" w:rsidRPr="00AD3F3F" w14:paraId="588E2918" w14:textId="77777777" w:rsidTr="1D0EDC19">
        <w:trPr>
          <w:cantSplit/>
        </w:trPr>
        <w:tc>
          <w:tcPr>
            <w:tcW w:w="1132" w:type="dxa"/>
            <w:vMerge/>
          </w:tcPr>
          <w:p w14:paraId="5E55A499" w14:textId="77777777" w:rsidR="0027181E" w:rsidRPr="00AD3F3F" w:rsidRDefault="0027181E" w:rsidP="0027181E">
            <w:pPr>
              <w:spacing w:before="120"/>
              <w:rPr>
                <w:rFonts w:ascii="Times New Roman" w:hAnsi="Times New Roman"/>
                <w:smallCaps/>
                <w:sz w:val="20"/>
              </w:rPr>
            </w:pPr>
            <w:bookmarkStart w:id="2" w:name="dsg" w:colFirst="2" w:colLast="2"/>
            <w:bookmarkEnd w:id="0"/>
            <w:bookmarkEnd w:id="1"/>
          </w:p>
        </w:tc>
        <w:tc>
          <w:tcPr>
            <w:tcW w:w="4255" w:type="dxa"/>
            <w:gridSpan w:val="4"/>
            <w:vMerge/>
          </w:tcPr>
          <w:p w14:paraId="16985F3F" w14:textId="77777777" w:rsidR="0027181E" w:rsidRPr="00AD3F3F" w:rsidRDefault="0027181E" w:rsidP="0027181E">
            <w:pPr>
              <w:spacing w:before="120"/>
              <w:rPr>
                <w:rFonts w:ascii="Times New Roman" w:hAnsi="Times New Roman"/>
                <w:smallCaps/>
                <w:sz w:val="20"/>
              </w:rPr>
            </w:pPr>
          </w:p>
        </w:tc>
        <w:tc>
          <w:tcPr>
            <w:tcW w:w="4252" w:type="dxa"/>
            <w:vAlign w:val="center"/>
          </w:tcPr>
          <w:p w14:paraId="6E8AA94F" w14:textId="77777777" w:rsidR="0027181E" w:rsidRPr="00AD3F3F" w:rsidRDefault="003834E5" w:rsidP="0027181E">
            <w:pPr>
              <w:pStyle w:val="TSBHeaderRight14"/>
              <w:rPr>
                <w:smallCaps/>
              </w:rPr>
            </w:pPr>
            <w:r w:rsidRPr="00B17FCB">
              <w:rPr>
                <w:rFonts w:eastAsia="SimSun"/>
                <w:smallCaps/>
                <w:szCs w:val="18"/>
              </w:rPr>
              <w:t xml:space="preserve">Focus Group on AI Native for Telecommunication Networks </w:t>
            </w:r>
            <w:r w:rsidRPr="00B17FCB">
              <w:rPr>
                <w:rFonts w:eastAsia="SimSun"/>
                <w:smallCaps/>
                <w:szCs w:val="18"/>
              </w:rPr>
              <w:br/>
              <w:t>(FG-AINN)</w:t>
            </w:r>
          </w:p>
        </w:tc>
      </w:tr>
      <w:bookmarkEnd w:id="2"/>
      <w:tr w:rsidR="0027181E" w:rsidRPr="00AD3F3F" w14:paraId="3F39FDBF" w14:textId="77777777" w:rsidTr="1D0EDC19">
        <w:trPr>
          <w:cantSplit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60CB5F0D" w14:textId="77777777" w:rsidR="0027181E" w:rsidRPr="003834E5" w:rsidRDefault="0027181E" w:rsidP="0027181E">
            <w:pPr>
              <w:spacing w:before="120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4255" w:type="dxa"/>
            <w:gridSpan w:val="4"/>
            <w:vMerge/>
            <w:tcBorders>
              <w:bottom w:val="single" w:sz="12" w:space="0" w:color="auto"/>
            </w:tcBorders>
          </w:tcPr>
          <w:p w14:paraId="750A4DB0" w14:textId="77777777" w:rsidR="0027181E" w:rsidRPr="003834E5" w:rsidRDefault="0027181E" w:rsidP="0027181E">
            <w:pPr>
              <w:spacing w:before="120"/>
              <w:rPr>
                <w:rFonts w:ascii="Times New Roman" w:hAnsi="Times New Roman"/>
                <w:b/>
                <w:bCs/>
                <w:sz w:val="26"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27533C38" w14:textId="77777777" w:rsidR="0027181E" w:rsidRPr="00AD3F3F" w:rsidRDefault="0027181E" w:rsidP="0027181E">
            <w:pPr>
              <w:pStyle w:val="TSBHeaderRight14"/>
            </w:pPr>
            <w:r w:rsidRPr="00CE1490">
              <w:rPr>
                <w:rFonts w:eastAsia="SimSun"/>
                <w:szCs w:val="20"/>
                <w:lang w:eastAsia="en-US"/>
              </w:rPr>
              <w:t>Original: English</w:t>
            </w:r>
          </w:p>
        </w:tc>
      </w:tr>
      <w:tr w:rsidR="00E75288" w:rsidRPr="00855C08" w14:paraId="5F8524DB" w14:textId="77777777" w:rsidTr="00587DA0">
        <w:trPr>
          <w:cantSplit/>
        </w:trPr>
        <w:tc>
          <w:tcPr>
            <w:tcW w:w="5387" w:type="dxa"/>
            <w:gridSpan w:val="5"/>
          </w:tcPr>
          <w:p w14:paraId="2EC85437" w14:textId="77777777" w:rsidR="00E75288" w:rsidRPr="00855C08" w:rsidRDefault="00E75288" w:rsidP="0027181E">
            <w:pPr>
              <w:pStyle w:val="TSBHeaderQuestion"/>
            </w:pPr>
            <w:bookmarkStart w:id="3" w:name="dbluepink" w:colFirst="1" w:colLast="1"/>
            <w:bookmarkStart w:id="4" w:name="dmeeting" w:colFirst="2" w:colLast="2"/>
          </w:p>
        </w:tc>
        <w:tc>
          <w:tcPr>
            <w:tcW w:w="4252" w:type="dxa"/>
          </w:tcPr>
          <w:p w14:paraId="565394ED" w14:textId="77777777" w:rsidR="00E75288" w:rsidRPr="00855C08" w:rsidRDefault="00E75288" w:rsidP="0027181E">
            <w:pPr>
              <w:pStyle w:val="VenueDate"/>
            </w:pPr>
            <w:r>
              <w:t>Virtual, 21 – 23 July 2026</w:t>
            </w:r>
          </w:p>
        </w:tc>
      </w:tr>
      <w:tr w:rsidR="0027181E" w:rsidRPr="00D1126E" w14:paraId="6E34840B" w14:textId="77777777" w:rsidTr="1D0EDC19">
        <w:trPr>
          <w:cantSplit/>
        </w:trPr>
        <w:tc>
          <w:tcPr>
            <w:tcW w:w="9639" w:type="dxa"/>
            <w:gridSpan w:val="6"/>
          </w:tcPr>
          <w:p w14:paraId="11E3E0D2" w14:textId="79E6FDF9" w:rsidR="0027181E" w:rsidRPr="004A34AD" w:rsidRDefault="0027181E" w:rsidP="002853B8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  <w:bookmarkStart w:id="5" w:name="ddoctype"/>
            <w:bookmarkEnd w:id="3"/>
            <w:bookmarkEnd w:id="4"/>
            <w:r>
              <w:rPr>
                <w:rFonts w:ascii="Times New Roman" w:eastAsiaTheme="minorEastAsia" w:hAnsi="Times New Roman"/>
                <w:b/>
                <w:bCs/>
                <w:lang w:val="fr-FR" w:eastAsia="ja-JP"/>
              </w:rPr>
              <w:t>Ref</w:t>
            </w:r>
            <w:proofErr w:type="gramStart"/>
            <w:r>
              <w:rPr>
                <w:rFonts w:ascii="Times New Roman" w:eastAsiaTheme="minorEastAsia" w:hAnsi="Times New Roman"/>
                <w:b/>
                <w:bCs/>
                <w:lang w:val="fr-FR" w:eastAsia="ja-JP"/>
              </w:rPr>
              <w:t>.:</w:t>
            </w:r>
            <w:proofErr w:type="gramEnd"/>
            <w:r>
              <w:rPr>
                <w:rFonts w:ascii="Times New Roman" w:eastAsiaTheme="minorEastAsia" w:hAnsi="Times New Roman"/>
                <w:b/>
                <w:bCs/>
                <w:lang w:val="fr-FR" w:eastAsia="ja-JP"/>
              </w:rPr>
              <w:t xml:space="preserve"> FG-AINN-O-</w:t>
            </w:r>
            <w:r w:rsidR="000208F2">
              <w:rPr>
                <w:rFonts w:ascii="Times New Roman" w:eastAsiaTheme="minorEastAsia" w:hAnsi="Times New Roman"/>
                <w:b/>
                <w:bCs/>
                <w:lang w:val="fr-FR" w:eastAsia="ja-JP"/>
              </w:rPr>
              <w:t>036</w:t>
            </w:r>
          </w:p>
        </w:tc>
      </w:tr>
      <w:tr w:rsidR="0027181E" w:rsidRPr="00855C08" w14:paraId="193FB17E" w14:textId="77777777" w:rsidTr="1D0EDC19">
        <w:trPr>
          <w:cantSplit/>
        </w:trPr>
        <w:tc>
          <w:tcPr>
            <w:tcW w:w="1587" w:type="dxa"/>
            <w:gridSpan w:val="2"/>
          </w:tcPr>
          <w:p w14:paraId="6FBA9D31" w14:textId="77777777" w:rsidR="0027181E" w:rsidRPr="00855C08" w:rsidRDefault="0027181E" w:rsidP="0027181E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dsource" w:colFirst="1" w:colLast="1"/>
            <w:bookmarkEnd w:id="5"/>
            <w:r w:rsidRPr="00855C08">
              <w:rPr>
                <w:rFonts w:ascii="Times New Roman" w:eastAsiaTheme="minorEastAsia" w:hAnsi="Times New Roman"/>
                <w:b/>
                <w:bCs/>
                <w:lang w:eastAsia="ja-JP"/>
              </w:rPr>
              <w:t>Source:</w:t>
            </w:r>
          </w:p>
        </w:tc>
        <w:tc>
          <w:tcPr>
            <w:tcW w:w="8052" w:type="dxa"/>
            <w:gridSpan w:val="4"/>
          </w:tcPr>
          <w:p w14:paraId="652D6319" w14:textId="77777777" w:rsidR="0027181E" w:rsidRPr="00855C08" w:rsidRDefault="0027181E" w:rsidP="0027181E">
            <w:pPr>
              <w:pStyle w:val="TSBHeaderSource"/>
            </w:pPr>
            <w:r>
              <w:t>FG-AINN</w:t>
            </w:r>
          </w:p>
        </w:tc>
      </w:tr>
      <w:tr w:rsidR="0027181E" w:rsidRPr="00855C08" w14:paraId="71EBC60C" w14:textId="77777777" w:rsidTr="1D0EDC19">
        <w:trPr>
          <w:cantSplit/>
        </w:trPr>
        <w:tc>
          <w:tcPr>
            <w:tcW w:w="1587" w:type="dxa"/>
            <w:gridSpan w:val="2"/>
            <w:tcBorders>
              <w:bottom w:val="single" w:sz="8" w:space="0" w:color="auto"/>
            </w:tcBorders>
          </w:tcPr>
          <w:p w14:paraId="3B88E878" w14:textId="77777777" w:rsidR="0027181E" w:rsidRPr="00855C08" w:rsidRDefault="0027181E" w:rsidP="0027181E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dtitle1" w:colFirst="1" w:colLast="1"/>
            <w:bookmarkEnd w:id="6"/>
            <w:r w:rsidRPr="00855C08">
              <w:rPr>
                <w:rFonts w:ascii="Times New Roman" w:eastAsiaTheme="minorEastAsia" w:hAnsi="Times New Roman"/>
                <w:b/>
                <w:bCs/>
                <w:lang w:eastAsia="ja-JP"/>
              </w:rPr>
              <w:t>Title:</w:t>
            </w:r>
          </w:p>
        </w:tc>
        <w:tc>
          <w:tcPr>
            <w:tcW w:w="8052" w:type="dxa"/>
            <w:gridSpan w:val="4"/>
            <w:tcBorders>
              <w:bottom w:val="single" w:sz="8" w:space="0" w:color="auto"/>
            </w:tcBorders>
          </w:tcPr>
          <w:p w14:paraId="0E4B1831" w14:textId="534CC30F" w:rsidR="0027181E" w:rsidRPr="00855C08" w:rsidRDefault="0027181E" w:rsidP="0027181E">
            <w:pPr>
              <w:pStyle w:val="TSBHeaderTitle"/>
            </w:pPr>
            <w:r>
              <w:t>LS on revised FG-AINN Draft Deliverable</w:t>
            </w:r>
            <w:r w:rsidR="00DD0668">
              <w:t>s</w:t>
            </w:r>
            <w:r>
              <w:t xml:space="preserve"> </w:t>
            </w:r>
          </w:p>
        </w:tc>
      </w:tr>
      <w:bookmarkEnd w:id="7"/>
      <w:tr w:rsidR="0027181E" w:rsidRPr="00855C08" w14:paraId="5C4298A6" w14:textId="77777777" w:rsidTr="1D0EDC19">
        <w:trPr>
          <w:cantSplit/>
        </w:trPr>
        <w:tc>
          <w:tcPr>
            <w:tcW w:w="9639" w:type="dxa"/>
            <w:gridSpan w:val="6"/>
            <w:tcBorders>
              <w:top w:val="single" w:sz="12" w:space="0" w:color="auto"/>
            </w:tcBorders>
          </w:tcPr>
          <w:p w14:paraId="7D19A7AD" w14:textId="77777777" w:rsidR="0027181E" w:rsidRPr="002E529F" w:rsidRDefault="0027181E" w:rsidP="002718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529F">
              <w:rPr>
                <w:rFonts w:ascii="Times New Roman" w:hAnsi="Times New Roman"/>
                <w:b/>
                <w:sz w:val="24"/>
                <w:szCs w:val="24"/>
              </w:rPr>
              <w:t>LIAISON STATEMENT</w:t>
            </w:r>
          </w:p>
        </w:tc>
      </w:tr>
      <w:tr w:rsidR="0027181E" w:rsidRPr="00855C08" w14:paraId="21A4475F" w14:textId="77777777" w:rsidTr="1D0EDC19">
        <w:trPr>
          <w:cantSplit/>
        </w:trPr>
        <w:tc>
          <w:tcPr>
            <w:tcW w:w="2235" w:type="dxa"/>
            <w:gridSpan w:val="4"/>
          </w:tcPr>
          <w:p w14:paraId="01E6FB70" w14:textId="77777777" w:rsidR="0027181E" w:rsidRPr="002E529F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29F">
              <w:rPr>
                <w:rFonts w:ascii="Times New Roman" w:hAnsi="Times New Roman"/>
                <w:b/>
                <w:bCs/>
                <w:sz w:val="24"/>
                <w:szCs w:val="24"/>
              </w:rPr>
              <w:t>For action to:</w:t>
            </w:r>
          </w:p>
        </w:tc>
        <w:tc>
          <w:tcPr>
            <w:tcW w:w="7404" w:type="dxa"/>
            <w:gridSpan w:val="2"/>
          </w:tcPr>
          <w:p w14:paraId="1548B714" w14:textId="77777777" w:rsidR="0027181E" w:rsidRPr="002E529F" w:rsidRDefault="0027181E" w:rsidP="0027181E">
            <w:pPr>
              <w:pStyle w:val="LSForAction"/>
              <w:rPr>
                <w:szCs w:val="24"/>
              </w:rPr>
            </w:pPr>
            <w:r w:rsidRPr="002E529F">
              <w:rPr>
                <w:rFonts w:eastAsia="MS Mincho"/>
                <w:szCs w:val="24"/>
              </w:rPr>
              <w:t xml:space="preserve">- </w:t>
            </w:r>
          </w:p>
        </w:tc>
      </w:tr>
      <w:tr w:rsidR="0027181E" w:rsidRPr="00855C08" w14:paraId="041CB218" w14:textId="77777777" w:rsidTr="1D0EDC19">
        <w:trPr>
          <w:cantSplit/>
        </w:trPr>
        <w:tc>
          <w:tcPr>
            <w:tcW w:w="2235" w:type="dxa"/>
            <w:gridSpan w:val="4"/>
          </w:tcPr>
          <w:p w14:paraId="3652CE78" w14:textId="77777777" w:rsidR="0027181E" w:rsidRPr="002E529F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29F">
              <w:rPr>
                <w:rFonts w:ascii="Times New Roman" w:hAnsi="Times New Roman"/>
                <w:b/>
                <w:bCs/>
                <w:sz w:val="24"/>
                <w:szCs w:val="24"/>
              </w:rPr>
              <w:t>For information to:</w:t>
            </w:r>
          </w:p>
        </w:tc>
        <w:tc>
          <w:tcPr>
            <w:tcW w:w="7404" w:type="dxa"/>
            <w:gridSpan w:val="2"/>
          </w:tcPr>
          <w:p w14:paraId="21C7ABF6" w14:textId="77777777" w:rsidR="0027181E" w:rsidRPr="002E529F" w:rsidRDefault="0027181E" w:rsidP="0027181E">
            <w:pPr>
              <w:pStyle w:val="LSForInfo"/>
              <w:rPr>
                <w:rFonts w:eastAsia="MS Mincho"/>
              </w:rPr>
            </w:pPr>
            <w:r w:rsidRPr="002E529F">
              <w:rPr>
                <w:rFonts w:eastAsia="MS Mincho"/>
              </w:rPr>
              <w:t xml:space="preserve">ITU-T SG2, SG3, SG5, SG11, SG12, SG15, SG17, SG20, SG21, JCA-AI, FG-EAI, 3GPP, GSMA, IEEE, ETSI, TMF, IETF, IRTF, Linux Foundation Networking, LF AI &amp; Data Foundation, O-RAN Alliance, NGMN, Telecommunications Standards Development Society, India (TSDSI), </w:t>
            </w:r>
            <w:r w:rsidR="00881553" w:rsidRPr="002E529F">
              <w:rPr>
                <w:rFonts w:eastAsia="MS Mincho"/>
              </w:rPr>
              <w:br/>
            </w:r>
            <w:r w:rsidRPr="002E529F">
              <w:rPr>
                <w:rFonts w:eastAsia="MS Mincho"/>
              </w:rPr>
              <w:t>6G-IA, one6G Association</w:t>
            </w:r>
          </w:p>
        </w:tc>
      </w:tr>
      <w:tr w:rsidR="0027181E" w:rsidRPr="00855C08" w14:paraId="4616D0E7" w14:textId="77777777" w:rsidTr="1D0EDC19">
        <w:trPr>
          <w:cantSplit/>
        </w:trPr>
        <w:tc>
          <w:tcPr>
            <w:tcW w:w="2235" w:type="dxa"/>
            <w:gridSpan w:val="4"/>
          </w:tcPr>
          <w:p w14:paraId="5BE8FF42" w14:textId="77777777" w:rsidR="0027181E" w:rsidRPr="002E529F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29F">
              <w:rPr>
                <w:rFonts w:ascii="Times New Roman" w:hAnsi="Times New Roman"/>
                <w:b/>
                <w:bCs/>
                <w:sz w:val="24"/>
                <w:szCs w:val="24"/>
              </w:rPr>
              <w:t>Approval:</w:t>
            </w:r>
          </w:p>
        </w:tc>
        <w:tc>
          <w:tcPr>
            <w:tcW w:w="7404" w:type="dxa"/>
            <w:gridSpan w:val="2"/>
          </w:tcPr>
          <w:p w14:paraId="14957E31" w14:textId="77777777" w:rsidR="0027181E" w:rsidRPr="002E529F" w:rsidRDefault="0027181E" w:rsidP="0027181E">
            <w:pPr>
              <w:pStyle w:val="LSApproval"/>
              <w:rPr>
                <w:b/>
                <w:bCs/>
              </w:rPr>
            </w:pPr>
            <w:r w:rsidRPr="002E529F">
              <w:rPr>
                <w:b/>
                <w:bCs/>
              </w:rPr>
              <w:t>ITU-T FG-AINN, virtual meeting 23 July 2026</w:t>
            </w:r>
          </w:p>
        </w:tc>
      </w:tr>
      <w:tr w:rsidR="0027181E" w:rsidRPr="00855C08" w14:paraId="492638F9" w14:textId="77777777" w:rsidTr="1D0EDC19">
        <w:trPr>
          <w:cantSplit/>
        </w:trPr>
        <w:tc>
          <w:tcPr>
            <w:tcW w:w="2235" w:type="dxa"/>
            <w:gridSpan w:val="4"/>
            <w:tcBorders>
              <w:bottom w:val="single" w:sz="12" w:space="0" w:color="auto"/>
            </w:tcBorders>
          </w:tcPr>
          <w:p w14:paraId="7459031C" w14:textId="77777777" w:rsidR="0027181E" w:rsidRPr="002E529F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29F">
              <w:rPr>
                <w:rFonts w:ascii="Times New Roman" w:hAnsi="Times New Roman"/>
                <w:b/>
                <w:bCs/>
                <w:sz w:val="24"/>
                <w:szCs w:val="24"/>
              </w:rPr>
              <w:t>Deadline:</w:t>
            </w:r>
          </w:p>
        </w:tc>
        <w:tc>
          <w:tcPr>
            <w:tcW w:w="7404" w:type="dxa"/>
            <w:gridSpan w:val="2"/>
            <w:tcBorders>
              <w:bottom w:val="single" w:sz="12" w:space="0" w:color="auto"/>
            </w:tcBorders>
          </w:tcPr>
          <w:p w14:paraId="15D9372B" w14:textId="77777777" w:rsidR="0027181E" w:rsidRPr="002E529F" w:rsidRDefault="0027181E" w:rsidP="0027181E">
            <w:pPr>
              <w:pStyle w:val="LSDeadline"/>
            </w:pPr>
            <w:r w:rsidRPr="002E529F">
              <w:t>N/A</w:t>
            </w:r>
          </w:p>
        </w:tc>
      </w:tr>
      <w:tr w:rsidR="0027181E" w:rsidRPr="00D1126E" w14:paraId="2F95E09E" w14:textId="77777777" w:rsidTr="1D0EDC19">
        <w:trPr>
          <w:cantSplit/>
        </w:trPr>
        <w:tc>
          <w:tcPr>
            <w:tcW w:w="160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A6485D1" w14:textId="77777777" w:rsidR="0027181E" w:rsidRPr="00855C08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 w:rsidRPr="00855C08"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D6E8934" w14:textId="77777777" w:rsidR="0027181E" w:rsidRPr="00855C08" w:rsidRDefault="0027181E" w:rsidP="0027181E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R</w:t>
            </w:r>
            <w:r w:rsidRPr="003070D8">
              <w:rPr>
                <w:rFonts w:ascii="Times New Roman" w:hAnsi="Times New Roman"/>
                <w:sz w:val="24"/>
                <w:szCs w:val="24"/>
                <w:lang w:eastAsia="ja-JP"/>
              </w:rPr>
              <w:t>iccardo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T</w:t>
            </w:r>
            <w:r w:rsidRPr="003070D8">
              <w:rPr>
                <w:rFonts w:ascii="Times New Roman" w:hAnsi="Times New Roman"/>
                <w:sz w:val="24"/>
                <w:szCs w:val="24"/>
                <w:lang w:eastAsia="ja-JP"/>
              </w:rPr>
              <w:t>rivisonno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br/>
              <w:t>Huawei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</w:tcPr>
          <w:p w14:paraId="74926767" w14:textId="77777777" w:rsidR="0027181E" w:rsidRPr="00855C08" w:rsidRDefault="0027181E" w:rsidP="0027181E">
            <w:pPr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55C08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E-mail: </w:t>
            </w:r>
            <w:hyperlink r:id="rId12" w:history="1">
              <w:r w:rsidRPr="004A094B">
                <w:rPr>
                  <w:rStyle w:val="Hyperlink"/>
                  <w:rFonts w:ascii="Times New Roman" w:hAnsi="Times New Roman"/>
                  <w:sz w:val="24"/>
                  <w:szCs w:val="24"/>
                  <w:lang w:val="it-IT"/>
                </w:rPr>
                <w:t>riccardo.trivisonno@huawei.com</w:t>
              </w:r>
            </w:hyperlink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</w:tr>
      <w:tr w:rsidR="0027181E" w:rsidRPr="00D1126E" w14:paraId="6755C537" w14:textId="77777777" w:rsidTr="1D0EDC19">
        <w:trPr>
          <w:cantSplit/>
        </w:trPr>
        <w:tc>
          <w:tcPr>
            <w:tcW w:w="160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54BF505" w14:textId="77777777" w:rsidR="0027181E" w:rsidRPr="00855C08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Contact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E037977" w14:textId="77777777" w:rsidR="0027181E" w:rsidRPr="00AF32E4" w:rsidRDefault="0027181E" w:rsidP="0027181E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Xiaomi An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br/>
              <w:t>Ren</w:t>
            </w:r>
            <w:r w:rsidRPr="008C30B7">
              <w:rPr>
                <w:rFonts w:ascii="Times New Roman" w:hAnsi="Times New Roman"/>
                <w:sz w:val="24"/>
                <w:szCs w:val="24"/>
                <w:lang w:eastAsia="ja-JP"/>
              </w:rPr>
              <w:t>m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in University</w:t>
            </w:r>
            <w:r w:rsidRPr="008C30B7"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of China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</w:tcPr>
          <w:p w14:paraId="06578A00" w14:textId="77777777" w:rsidR="0027181E" w:rsidRPr="00855C08" w:rsidRDefault="0027181E" w:rsidP="0027181E">
            <w:pPr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855C08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E-mail: </w:t>
            </w:r>
            <w:hyperlink r:id="rId13" w:history="1">
              <w:r w:rsidRPr="001D2E5D">
                <w:rPr>
                  <w:rStyle w:val="Hyperlink"/>
                  <w:rFonts w:ascii="Times New Roman" w:hAnsi="Times New Roman"/>
                  <w:sz w:val="24"/>
                  <w:szCs w:val="24"/>
                  <w:lang w:val="it-IT"/>
                </w:rPr>
                <w:t>anxiaomi@ruc.edu.cn</w:t>
              </w:r>
            </w:hyperlink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</w:p>
        </w:tc>
      </w:tr>
      <w:tr w:rsidR="0027181E" w:rsidRPr="00D1126E" w14:paraId="44351E3A" w14:textId="77777777" w:rsidTr="1D0EDC19">
        <w:trPr>
          <w:cantSplit/>
        </w:trPr>
        <w:tc>
          <w:tcPr>
            <w:tcW w:w="160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07BB70E" w14:textId="77777777" w:rsidR="0027181E" w:rsidRPr="00855C08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52A7965" w14:textId="77777777" w:rsidR="0027181E" w:rsidRPr="00AF32E4" w:rsidRDefault="0027181E" w:rsidP="0027181E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Huiqing Sun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br/>
              <w:t>China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</w:tcPr>
          <w:p w14:paraId="497FBAFB" w14:textId="42D8AAD2" w:rsidR="00BC43B8" w:rsidRPr="00FE3C17" w:rsidRDefault="00F93BA9">
            <w:pPr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3C17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E-mail: </w:t>
            </w:r>
            <w:hyperlink r:id="rId14" w:history="1">
              <w:r w:rsidR="006E649C" w:rsidRPr="00FE3C17">
                <w:rPr>
                  <w:rStyle w:val="Hyperlink"/>
                  <w:rFonts w:ascii="Times New Roman" w:hAnsi="Times New Roman"/>
                  <w:sz w:val="24"/>
                  <w:szCs w:val="24"/>
                  <w:lang w:val="pt-PT"/>
                </w:rPr>
                <w:t>sunhuiqing@chinatelecom.cn</w:t>
              </w:r>
            </w:hyperlink>
            <w:r w:rsidR="006E649C" w:rsidRPr="00FE3C17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27181E" w:rsidRPr="00D1126E" w14:paraId="2DD02C06" w14:textId="77777777" w:rsidTr="1D0EDC19">
        <w:trPr>
          <w:cantSplit/>
        </w:trPr>
        <w:tc>
          <w:tcPr>
            <w:tcW w:w="1607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4D57841" w14:textId="77777777" w:rsidR="0027181E" w:rsidRPr="00855C08" w:rsidRDefault="0027181E" w:rsidP="0027181E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ja-JP"/>
              </w:rPr>
              <w:t>Contact: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C731FA4" w14:textId="77777777" w:rsidR="0027181E" w:rsidRPr="00AF32E4" w:rsidRDefault="0027181E" w:rsidP="0027181E">
            <w:pPr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Ranjana Sivaram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br/>
              <w:t>India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8" w:space="0" w:color="auto"/>
            </w:tcBorders>
          </w:tcPr>
          <w:p w14:paraId="7791C219" w14:textId="3EBCD4E7" w:rsidR="00BC43B8" w:rsidRPr="00FE3C17" w:rsidRDefault="00F93BA9">
            <w:pPr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FE3C17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E-mail: </w:t>
            </w:r>
            <w:hyperlink r:id="rId15" w:history="1">
              <w:r w:rsidR="006E649C" w:rsidRPr="00FE3C17">
                <w:rPr>
                  <w:rStyle w:val="Hyperlink"/>
                  <w:rFonts w:ascii="Times New Roman" w:hAnsi="Times New Roman"/>
                  <w:sz w:val="24"/>
                  <w:szCs w:val="24"/>
                  <w:lang w:val="pt-PT"/>
                </w:rPr>
                <w:t>ranjana.sivaram@gov.in</w:t>
              </w:r>
            </w:hyperlink>
            <w:r w:rsidR="006E649C" w:rsidRPr="00FE3C17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</w:tc>
      </w:tr>
    </w:tbl>
    <w:p w14:paraId="2635AE15" w14:textId="77777777" w:rsidR="00484F91" w:rsidRPr="00855C08" w:rsidRDefault="00484F91" w:rsidP="000C111E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spacing w:before="120"/>
        <w:rPr>
          <w:rFonts w:ascii="Times New Roman" w:hAnsi="Times New Roman"/>
          <w:sz w:val="24"/>
          <w:lang w:val="it-IT"/>
        </w:rPr>
      </w:pPr>
    </w:p>
    <w:tbl>
      <w:tblPr>
        <w:tblW w:w="949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7938"/>
      </w:tblGrid>
      <w:tr w:rsidR="000C111E" w:rsidRPr="00855C08" w14:paraId="5ECA8A0E" w14:textId="77777777" w:rsidTr="009249EF">
        <w:trPr>
          <w:cantSplit/>
        </w:trPr>
        <w:tc>
          <w:tcPr>
            <w:tcW w:w="1560" w:type="dxa"/>
          </w:tcPr>
          <w:p w14:paraId="7464358A" w14:textId="77777777" w:rsidR="000C111E" w:rsidRPr="00855C08" w:rsidRDefault="000C111E" w:rsidP="000C111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120"/>
              <w:rPr>
                <w:rFonts w:ascii="Times New Roman" w:hAnsi="Times New Roman"/>
                <w:b/>
                <w:bCs/>
                <w:sz w:val="24"/>
              </w:rPr>
            </w:pPr>
            <w:r w:rsidRPr="00855C08">
              <w:rPr>
                <w:rFonts w:ascii="Times New Roman" w:hAnsi="Times New Roman"/>
                <w:b/>
                <w:bCs/>
                <w:sz w:val="24"/>
              </w:rPr>
              <w:t>Abstract:</w:t>
            </w:r>
          </w:p>
        </w:tc>
        <w:tc>
          <w:tcPr>
            <w:tcW w:w="7938" w:type="dxa"/>
          </w:tcPr>
          <w:p w14:paraId="4366EE23" w14:textId="51A0DC27" w:rsidR="000C111E" w:rsidRPr="00855C08" w:rsidRDefault="000C111E" w:rsidP="00E2264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1134"/>
                <w:tab w:val="left" w:pos="1871"/>
                <w:tab w:val="left" w:pos="2268"/>
              </w:tabs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855C08">
              <w:rPr>
                <w:rFonts w:ascii="Times New Roman" w:hAnsi="Times New Roman"/>
                <w:sz w:val="24"/>
              </w:rPr>
              <w:t xml:space="preserve">This liaison statement provides information on the </w:t>
            </w:r>
            <w:r w:rsidR="0096283E">
              <w:rPr>
                <w:rFonts w:ascii="Times New Roman" w:hAnsi="Times New Roman"/>
                <w:sz w:val="24"/>
              </w:rPr>
              <w:t>revision</w:t>
            </w:r>
            <w:r w:rsidRPr="00855C08">
              <w:rPr>
                <w:rFonts w:ascii="Times New Roman" w:hAnsi="Times New Roman"/>
                <w:sz w:val="24"/>
              </w:rPr>
              <w:t xml:space="preserve"> of FG-AINN draft deliverables approved at the eighth FG-AINN virtual meeting (21 – 23 July 2026) </w:t>
            </w:r>
            <w:bookmarkStart w:id="8" w:name="OLE_LINK78"/>
            <w:bookmarkStart w:id="9" w:name="OLE_LINK79"/>
            <w:bookmarkEnd w:id="8"/>
            <w:bookmarkEnd w:id="9"/>
          </w:p>
        </w:tc>
      </w:tr>
    </w:tbl>
    <w:p w14:paraId="1B1F3705" w14:textId="3AA5F4BF" w:rsidR="00BC43B8" w:rsidRPr="00FE3C17" w:rsidRDefault="00F93BA9">
      <w:pPr>
        <w:rPr>
          <w:rFonts w:ascii="Times New Roman" w:hAnsi="Times New Roman"/>
          <w:sz w:val="24"/>
          <w:szCs w:val="24"/>
        </w:rPr>
      </w:pPr>
      <w:r w:rsidRPr="00FE3C17">
        <w:rPr>
          <w:rFonts w:ascii="Times New Roman" w:hAnsi="Times New Roman"/>
          <w:sz w:val="24"/>
          <w:szCs w:val="24"/>
        </w:rPr>
        <w:t xml:space="preserve">ITU-T Focus Group on Artificial Intelligence Native for Telecommunication Networks </w:t>
      </w:r>
      <w:r w:rsidR="002902F6">
        <w:rPr>
          <w:rFonts w:ascii="Times New Roman" w:hAnsi="Times New Roman"/>
          <w:sz w:val="24"/>
          <w:szCs w:val="24"/>
        </w:rPr>
        <w:br/>
      </w:r>
      <w:r w:rsidRPr="00FE3C17">
        <w:rPr>
          <w:rFonts w:ascii="Times New Roman" w:hAnsi="Times New Roman"/>
          <w:sz w:val="24"/>
          <w:szCs w:val="24"/>
        </w:rPr>
        <w:t xml:space="preserve">(FG-AINN) would like to inform on the </w:t>
      </w:r>
      <w:r w:rsidR="0096283E" w:rsidRPr="00FE3C17">
        <w:rPr>
          <w:rFonts w:ascii="Times New Roman" w:hAnsi="Times New Roman"/>
          <w:sz w:val="24"/>
          <w:szCs w:val="24"/>
        </w:rPr>
        <w:t>revision</w:t>
      </w:r>
      <w:r w:rsidRPr="00FE3C17">
        <w:rPr>
          <w:rFonts w:ascii="Times New Roman" w:hAnsi="Times New Roman"/>
          <w:sz w:val="24"/>
          <w:szCs w:val="24"/>
        </w:rPr>
        <w:t xml:space="preserve"> of the following WG draft deliverables</w:t>
      </w:r>
      <w:r w:rsidR="00851E1C">
        <w:rPr>
          <w:rFonts w:ascii="Times New Roman" w:hAnsi="Times New Roman"/>
          <w:sz w:val="24"/>
          <w:szCs w:val="24"/>
        </w:rPr>
        <w:t xml:space="preserve"> </w:t>
      </w:r>
      <w:r w:rsidRPr="00FE3C17">
        <w:rPr>
          <w:rFonts w:ascii="Times New Roman" w:hAnsi="Times New Roman"/>
          <w:sz w:val="24"/>
          <w:szCs w:val="24"/>
        </w:rPr>
        <w:t>approved at the eighth FG-AINN virtual meeting held on 21 – 23 July 2026</w:t>
      </w:r>
      <w:r w:rsidR="00851E1C">
        <w:rPr>
          <w:rFonts w:ascii="Times New Roman" w:hAnsi="Times New Roman"/>
          <w:sz w:val="24"/>
          <w:szCs w:val="24"/>
        </w:rPr>
        <w:t>.</w:t>
      </w:r>
    </w:p>
    <w:p w14:paraId="5B247675" w14:textId="279BAD4D" w:rsidR="0099449F" w:rsidRPr="00FE3C17" w:rsidRDefault="0099449F" w:rsidP="0099449F">
      <w:pPr>
        <w:pStyle w:val="ListParagraph"/>
        <w:numPr>
          <w:ilvl w:val="0"/>
          <w:numId w:val="19"/>
        </w:numPr>
        <w:tabs>
          <w:tab w:val="clear" w:pos="794"/>
          <w:tab w:val="clear" w:pos="1191"/>
          <w:tab w:val="clear" w:pos="1588"/>
          <w:tab w:val="clear" w:pos="1985"/>
          <w:tab w:val="left" w:pos="1134"/>
        </w:tabs>
        <w:spacing w:before="120"/>
        <w:rPr>
          <w:i/>
          <w:iCs/>
          <w:sz w:val="24"/>
          <w:szCs w:val="24"/>
        </w:rPr>
      </w:pPr>
      <w:r w:rsidRPr="00FE3C17">
        <w:rPr>
          <w:i/>
          <w:iCs/>
          <w:sz w:val="24"/>
          <w:szCs w:val="24"/>
        </w:rPr>
        <w:t xml:space="preserve">Technical Specification -Vocabulary for Artificial Intelligence Native for Telecommunication Networks: </w:t>
      </w:r>
      <w:r w:rsidRPr="00FE3C17">
        <w:rPr>
          <w:sz w:val="24"/>
          <w:szCs w:val="24"/>
        </w:rPr>
        <w:t xml:space="preserve">Updated version was approved as output document and is available in </w:t>
      </w:r>
      <w:hyperlink r:id="rId16" w:history="1">
        <w:r w:rsidR="00387196" w:rsidRPr="00387196">
          <w:rPr>
            <w:rStyle w:val="Hyperlink"/>
            <w:sz w:val="24"/>
            <w:szCs w:val="24"/>
          </w:rPr>
          <w:t>O-031</w:t>
        </w:r>
      </w:hyperlink>
      <w:r w:rsidRPr="00FE3C17">
        <w:rPr>
          <w:sz w:val="24"/>
          <w:szCs w:val="24"/>
        </w:rPr>
        <w:t xml:space="preserve"> from 8th FG-AINN meeting</w:t>
      </w:r>
      <w:r w:rsidRPr="00FE3C17">
        <w:rPr>
          <w:i/>
          <w:iCs/>
          <w:sz w:val="24"/>
          <w:szCs w:val="24"/>
        </w:rPr>
        <w:t xml:space="preserve">. </w:t>
      </w:r>
      <w:r w:rsidRPr="00FE3C17">
        <w:rPr>
          <w:sz w:val="24"/>
          <w:szCs w:val="24"/>
        </w:rPr>
        <w:t>Th</w:t>
      </w:r>
      <w:r w:rsidR="00EB57FA" w:rsidRPr="00FE3C17">
        <w:rPr>
          <w:sz w:val="24"/>
          <w:szCs w:val="24"/>
        </w:rPr>
        <w:t>is</w:t>
      </w:r>
      <w:r w:rsidRPr="00FE3C17">
        <w:rPr>
          <w:sz w:val="24"/>
          <w:szCs w:val="24"/>
        </w:rPr>
        <w:t xml:space="preserve"> Technical Specification will be further updated in upcoming meetings.</w:t>
      </w:r>
    </w:p>
    <w:p w14:paraId="20E14956" w14:textId="3591BFC3" w:rsidR="0099449F" w:rsidRPr="00FE3C17" w:rsidRDefault="0099449F" w:rsidP="005614E3">
      <w:pPr>
        <w:pStyle w:val="ListParagraph"/>
        <w:numPr>
          <w:ilvl w:val="0"/>
          <w:numId w:val="19"/>
        </w:numPr>
        <w:tabs>
          <w:tab w:val="clear" w:pos="794"/>
          <w:tab w:val="clear" w:pos="1191"/>
          <w:tab w:val="clear" w:pos="1588"/>
          <w:tab w:val="clear" w:pos="1985"/>
          <w:tab w:val="left" w:pos="1134"/>
        </w:tabs>
        <w:spacing w:before="120"/>
        <w:rPr>
          <w:i/>
          <w:iCs/>
          <w:sz w:val="24"/>
          <w:szCs w:val="24"/>
        </w:rPr>
      </w:pPr>
      <w:r w:rsidRPr="00FE3C17">
        <w:rPr>
          <w:i/>
          <w:iCs/>
          <w:sz w:val="24"/>
          <w:szCs w:val="24"/>
        </w:rPr>
        <w:t>Standardization Gap Analysis of the FG-AINN</w:t>
      </w:r>
      <w:r w:rsidRPr="00FE3C17">
        <w:rPr>
          <w:sz w:val="24"/>
          <w:szCs w:val="24"/>
        </w:rPr>
        <w:t xml:space="preserve">: Updated version was approved as output document and is available in </w:t>
      </w:r>
      <w:hyperlink r:id="rId17" w:history="1">
        <w:r w:rsidR="00387196" w:rsidRPr="00387196">
          <w:rPr>
            <w:rStyle w:val="Hyperlink"/>
            <w:sz w:val="24"/>
            <w:szCs w:val="24"/>
          </w:rPr>
          <w:t>O-032</w:t>
        </w:r>
      </w:hyperlink>
      <w:r w:rsidRPr="00FE3C17">
        <w:rPr>
          <w:sz w:val="24"/>
          <w:szCs w:val="24"/>
        </w:rPr>
        <w:t xml:space="preserve"> from 8th FG-AINN meeting</w:t>
      </w:r>
      <w:r w:rsidRPr="00FE3C17">
        <w:rPr>
          <w:i/>
          <w:iCs/>
          <w:sz w:val="24"/>
          <w:szCs w:val="24"/>
        </w:rPr>
        <w:t>.</w:t>
      </w:r>
      <w:r w:rsidR="005614E3" w:rsidRPr="00FE3C17">
        <w:rPr>
          <w:i/>
          <w:iCs/>
          <w:sz w:val="24"/>
          <w:szCs w:val="24"/>
        </w:rPr>
        <w:t xml:space="preserve"> </w:t>
      </w:r>
      <w:r w:rsidR="005614E3" w:rsidRPr="00FE3C17">
        <w:rPr>
          <w:sz w:val="24"/>
          <w:szCs w:val="24"/>
        </w:rPr>
        <w:t>Th</w:t>
      </w:r>
      <w:r w:rsidR="00FF1925" w:rsidRPr="00FE3C17">
        <w:rPr>
          <w:sz w:val="24"/>
          <w:szCs w:val="24"/>
        </w:rPr>
        <w:t>is</w:t>
      </w:r>
      <w:r w:rsidR="005614E3" w:rsidRPr="00FE3C17">
        <w:rPr>
          <w:sz w:val="24"/>
          <w:szCs w:val="24"/>
        </w:rPr>
        <w:t xml:space="preserve"> Technical Report will be further updated in upcoming meetings.</w:t>
      </w:r>
    </w:p>
    <w:p w14:paraId="7DC7321E" w14:textId="6A002505" w:rsidR="0099449F" w:rsidRPr="00FE3C17" w:rsidRDefault="0099449F" w:rsidP="0099449F">
      <w:pPr>
        <w:pStyle w:val="ListParagraph"/>
        <w:numPr>
          <w:ilvl w:val="0"/>
          <w:numId w:val="19"/>
        </w:numPr>
        <w:tabs>
          <w:tab w:val="clear" w:pos="794"/>
          <w:tab w:val="clear" w:pos="1191"/>
          <w:tab w:val="clear" w:pos="1588"/>
          <w:tab w:val="clear" w:pos="1985"/>
          <w:tab w:val="left" w:pos="1134"/>
        </w:tabs>
        <w:spacing w:before="120"/>
        <w:rPr>
          <w:sz w:val="24"/>
          <w:szCs w:val="24"/>
        </w:rPr>
      </w:pPr>
      <w:r w:rsidRPr="00FE3C17">
        <w:rPr>
          <w:i/>
          <w:iCs/>
          <w:sz w:val="24"/>
          <w:szCs w:val="24"/>
        </w:rPr>
        <w:t>Technical Specification - Use cases for AI native telecommunication networks</w:t>
      </w:r>
      <w:r w:rsidRPr="00FE3C17">
        <w:rPr>
          <w:sz w:val="24"/>
          <w:szCs w:val="24"/>
        </w:rPr>
        <w:t xml:space="preserve">: Updated version was approved as output document and is available in </w:t>
      </w:r>
      <w:hyperlink r:id="rId18" w:history="1">
        <w:r w:rsidR="00387196" w:rsidRPr="00291336">
          <w:rPr>
            <w:rStyle w:val="Hyperlink"/>
            <w:sz w:val="24"/>
            <w:szCs w:val="24"/>
          </w:rPr>
          <w:t>O-03</w:t>
        </w:r>
        <w:r w:rsidR="00291336" w:rsidRPr="00291336">
          <w:rPr>
            <w:rStyle w:val="Hyperlink"/>
            <w:sz w:val="24"/>
            <w:szCs w:val="24"/>
          </w:rPr>
          <w:t>3</w:t>
        </w:r>
      </w:hyperlink>
      <w:r w:rsidRPr="00FE3C17">
        <w:rPr>
          <w:sz w:val="24"/>
          <w:szCs w:val="24"/>
        </w:rPr>
        <w:t xml:space="preserve"> from 8th FG-AINN meeting</w:t>
      </w:r>
      <w:r w:rsidRPr="00FE3C17">
        <w:rPr>
          <w:i/>
          <w:iCs/>
          <w:sz w:val="24"/>
          <w:szCs w:val="24"/>
        </w:rPr>
        <w:t xml:space="preserve">. </w:t>
      </w:r>
      <w:r w:rsidRPr="00FE3C17">
        <w:rPr>
          <w:sz w:val="24"/>
          <w:szCs w:val="24"/>
        </w:rPr>
        <w:t>Th</w:t>
      </w:r>
      <w:r w:rsidR="00EB57FA" w:rsidRPr="00FE3C17">
        <w:rPr>
          <w:sz w:val="24"/>
          <w:szCs w:val="24"/>
        </w:rPr>
        <w:t>is</w:t>
      </w:r>
      <w:r w:rsidRPr="00FE3C17">
        <w:rPr>
          <w:sz w:val="24"/>
          <w:szCs w:val="24"/>
        </w:rPr>
        <w:t xml:space="preserve"> Technical Specification will be further updated in upcoming meetings.</w:t>
      </w:r>
    </w:p>
    <w:p w14:paraId="5DDAACD8" w14:textId="45276248" w:rsidR="0099449F" w:rsidRPr="00FE3C17" w:rsidRDefault="0099449F" w:rsidP="0099449F">
      <w:pPr>
        <w:pStyle w:val="ListParagraph"/>
        <w:numPr>
          <w:ilvl w:val="0"/>
          <w:numId w:val="19"/>
        </w:numPr>
        <w:tabs>
          <w:tab w:val="clear" w:pos="794"/>
          <w:tab w:val="clear" w:pos="1191"/>
          <w:tab w:val="clear" w:pos="1588"/>
          <w:tab w:val="clear" w:pos="1985"/>
          <w:tab w:val="left" w:pos="1134"/>
        </w:tabs>
        <w:spacing w:before="120"/>
        <w:rPr>
          <w:sz w:val="24"/>
          <w:szCs w:val="24"/>
        </w:rPr>
      </w:pPr>
      <w:r w:rsidRPr="00FE3C17">
        <w:rPr>
          <w:i/>
          <w:iCs/>
          <w:sz w:val="24"/>
          <w:szCs w:val="24"/>
        </w:rPr>
        <w:lastRenderedPageBreak/>
        <w:t>Technical Specification - Architecture Framework for Artificial Intelligence Native Telecommunication Networks</w:t>
      </w:r>
      <w:r w:rsidRPr="00FE3C17">
        <w:rPr>
          <w:sz w:val="24"/>
          <w:szCs w:val="24"/>
        </w:rPr>
        <w:t xml:space="preserve">: Updated version was approved as output document </w:t>
      </w:r>
      <w:r w:rsidR="00123163" w:rsidRPr="00FE3C17">
        <w:rPr>
          <w:sz w:val="24"/>
          <w:szCs w:val="24"/>
        </w:rPr>
        <w:t>and is</w:t>
      </w:r>
      <w:r w:rsidRPr="00FE3C17">
        <w:rPr>
          <w:sz w:val="24"/>
          <w:szCs w:val="24"/>
        </w:rPr>
        <w:t xml:space="preserve"> available in </w:t>
      </w:r>
      <w:hyperlink r:id="rId19" w:history="1">
        <w:r w:rsidR="00387196" w:rsidRPr="00387196">
          <w:rPr>
            <w:rStyle w:val="Hyperlink"/>
            <w:sz w:val="24"/>
            <w:szCs w:val="24"/>
          </w:rPr>
          <w:t>O-034</w:t>
        </w:r>
      </w:hyperlink>
      <w:r w:rsidRPr="00FE3C17">
        <w:rPr>
          <w:sz w:val="24"/>
          <w:szCs w:val="24"/>
        </w:rPr>
        <w:t xml:space="preserve"> from 8th FG-AINN meeting</w:t>
      </w:r>
      <w:r w:rsidRPr="00FE3C17">
        <w:rPr>
          <w:i/>
          <w:iCs/>
          <w:sz w:val="24"/>
          <w:szCs w:val="24"/>
        </w:rPr>
        <w:t xml:space="preserve">. </w:t>
      </w:r>
      <w:r w:rsidRPr="00FE3C17">
        <w:rPr>
          <w:sz w:val="24"/>
          <w:szCs w:val="24"/>
        </w:rPr>
        <w:t>Th</w:t>
      </w:r>
      <w:r w:rsidR="000B1E01" w:rsidRPr="00FE3C17">
        <w:rPr>
          <w:sz w:val="24"/>
          <w:szCs w:val="24"/>
        </w:rPr>
        <w:t>is</w:t>
      </w:r>
      <w:r w:rsidRPr="00FE3C17">
        <w:rPr>
          <w:sz w:val="24"/>
          <w:szCs w:val="24"/>
        </w:rPr>
        <w:t xml:space="preserve"> Technical Specification will be further updated in upcoming meetings.</w:t>
      </w:r>
    </w:p>
    <w:p w14:paraId="50D1C7E8" w14:textId="60C90611" w:rsidR="00BC43B8" w:rsidRPr="00FE3C17" w:rsidRDefault="00BC43B8">
      <w:pPr>
        <w:rPr>
          <w:rFonts w:ascii="Times New Roman" w:hAnsi="Times New Roman"/>
          <w:sz w:val="24"/>
          <w:szCs w:val="24"/>
        </w:rPr>
      </w:pPr>
    </w:p>
    <w:p w14:paraId="170E60CB" w14:textId="1BEAF645" w:rsidR="0099449F" w:rsidRPr="00FE3C17" w:rsidRDefault="0099449F" w:rsidP="00851E1C">
      <w:pPr>
        <w:pStyle w:val="Default"/>
        <w:rPr>
          <w:rFonts w:eastAsia="Times New Roman"/>
          <w:color w:val="auto"/>
          <w14:ligatures w14:val="none"/>
        </w:rPr>
      </w:pPr>
      <w:r w:rsidRPr="00FE3C17">
        <w:rPr>
          <w:rFonts w:eastAsia="Times New Roman"/>
          <w:color w:val="auto"/>
          <w14:ligatures w14:val="none"/>
        </w:rPr>
        <w:t>We invite and welcome your participation in the upcoming FG-AINN meetings, as well as our weekly meetings</w:t>
      </w:r>
      <w:r w:rsidR="00FE3C17">
        <w:rPr>
          <w:rFonts w:eastAsia="Times New Roman"/>
          <w:color w:val="auto"/>
          <w14:ligatures w14:val="none"/>
        </w:rPr>
        <w:t>. M</w:t>
      </w:r>
      <w:r w:rsidRPr="00FE3C17">
        <w:rPr>
          <w:rFonts w:eastAsia="Times New Roman"/>
          <w:color w:val="auto"/>
          <w14:ligatures w14:val="none"/>
        </w:rPr>
        <w:t xml:space="preserve">ore details </w:t>
      </w:r>
      <w:r w:rsidR="00FE3C17">
        <w:rPr>
          <w:rFonts w:eastAsia="Times New Roman"/>
          <w:color w:val="auto"/>
          <w14:ligatures w14:val="none"/>
        </w:rPr>
        <w:t xml:space="preserve">are </w:t>
      </w:r>
      <w:r w:rsidRPr="00FE3C17">
        <w:rPr>
          <w:rFonts w:eastAsia="Times New Roman"/>
          <w:color w:val="auto"/>
          <w14:ligatures w14:val="none"/>
        </w:rPr>
        <w:t xml:space="preserve">available </w:t>
      </w:r>
      <w:r w:rsidR="00FE3C17">
        <w:t>on</w:t>
      </w:r>
      <w:r w:rsidRPr="00FE3C17">
        <w:t xml:space="preserve"> </w:t>
      </w:r>
      <w:r w:rsidR="00FE3C17">
        <w:t xml:space="preserve">FG-AINN </w:t>
      </w:r>
      <w:r w:rsidRPr="00FE3C17">
        <w:t>website</w:t>
      </w:r>
      <w:r w:rsidR="00FE3C17">
        <w:t>:</w:t>
      </w:r>
      <w:r w:rsidRPr="00FE3C17">
        <w:t xml:space="preserve"> </w:t>
      </w:r>
      <w:hyperlink r:id="rId20" w:history="1">
        <w:r w:rsidRPr="00FE3C17">
          <w:rPr>
            <w:rStyle w:val="Hyperlink"/>
          </w:rPr>
          <w:t>https://www.itu.int/en/ITU-T/focusgroups/ainn/Pages/default.aspx</w:t>
        </w:r>
      </w:hyperlink>
      <w:r w:rsidRPr="00FE3C17">
        <w:rPr>
          <w:rFonts w:eastAsia="Times New Roman"/>
          <w:color w:val="auto"/>
          <w14:ligatures w14:val="none"/>
        </w:rPr>
        <w:t>.</w:t>
      </w:r>
    </w:p>
    <w:p w14:paraId="1DA3F795" w14:textId="77777777" w:rsidR="0099449F" w:rsidRPr="00FE3C17" w:rsidRDefault="0099449F" w:rsidP="0099449F">
      <w:pPr>
        <w:pStyle w:val="Default"/>
        <w:jc w:val="both"/>
        <w:rPr>
          <w:rFonts w:eastAsia="Times New Roman"/>
          <w:color w:val="auto"/>
          <w14:ligatures w14:val="none"/>
        </w:rPr>
      </w:pPr>
    </w:p>
    <w:p w14:paraId="47713642" w14:textId="33391F73" w:rsidR="00BC43B8" w:rsidRPr="00FE3C17" w:rsidRDefault="00BC43B8">
      <w:pPr>
        <w:rPr>
          <w:rFonts w:ascii="Times New Roman" w:hAnsi="Times New Roman"/>
          <w:sz w:val="24"/>
          <w:szCs w:val="24"/>
        </w:rPr>
      </w:pPr>
    </w:p>
    <w:p w14:paraId="0AC4400D" w14:textId="77777777" w:rsidR="00BC43B8" w:rsidRPr="00FE3C17" w:rsidRDefault="00F93BA9" w:rsidP="00FE3C17">
      <w:pPr>
        <w:jc w:val="center"/>
        <w:rPr>
          <w:rFonts w:ascii="Times New Roman" w:hAnsi="Times New Roman"/>
          <w:sz w:val="24"/>
          <w:szCs w:val="24"/>
        </w:rPr>
      </w:pPr>
      <w:r w:rsidRPr="00FE3C17">
        <w:rPr>
          <w:rFonts w:ascii="Times New Roman" w:hAnsi="Times New Roman"/>
          <w:sz w:val="24"/>
          <w:szCs w:val="24"/>
        </w:rPr>
        <w:t>___________________</w:t>
      </w:r>
    </w:p>
    <w:sectPr w:rsidR="00BC43B8" w:rsidRPr="00FE3C17" w:rsidSect="00881553">
      <w:headerReference w:type="default" r:id="rId21"/>
      <w:pgSz w:w="11907" w:h="16834" w:code="9"/>
      <w:pgMar w:top="851" w:right="1275" w:bottom="993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3CF5" w14:textId="77777777" w:rsidR="00494FEF" w:rsidRDefault="00494FEF">
      <w:r>
        <w:separator/>
      </w:r>
    </w:p>
  </w:endnote>
  <w:endnote w:type="continuationSeparator" w:id="0">
    <w:p w14:paraId="2E25ADAC" w14:textId="77777777" w:rsidR="00494FEF" w:rsidRDefault="0049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A3D8" w14:textId="77777777" w:rsidR="00494FEF" w:rsidRDefault="00494FEF">
      <w:r>
        <w:t>____________________</w:t>
      </w:r>
    </w:p>
  </w:footnote>
  <w:footnote w:type="continuationSeparator" w:id="0">
    <w:p w14:paraId="7A14B919" w14:textId="77777777" w:rsidR="00494FEF" w:rsidRDefault="00494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2DC7" w14:textId="77777777" w:rsidR="007F22D7" w:rsidRPr="00AD3F3F" w:rsidRDefault="00AD3F3F" w:rsidP="00AD3F3F">
    <w:pPr>
      <w:pStyle w:val="Header"/>
      <w:rPr>
        <w:rFonts w:ascii="Times New Roman" w:hAnsi="Times New Roman"/>
      </w:rPr>
    </w:pPr>
    <w:r w:rsidRPr="00AD3F3F">
      <w:rPr>
        <w:rFonts w:ascii="Times New Roman" w:hAnsi="Times New Roman"/>
      </w:rPr>
      <w:t xml:space="preserve">- </w:t>
    </w:r>
    <w:r w:rsidRPr="00AD3F3F">
      <w:rPr>
        <w:rFonts w:ascii="Times New Roman" w:hAnsi="Times New Roman"/>
      </w:rPr>
      <w:fldChar w:fldCharType="begin"/>
    </w:r>
    <w:r w:rsidRPr="00AD3F3F">
      <w:rPr>
        <w:rFonts w:ascii="Times New Roman" w:hAnsi="Times New Roman"/>
      </w:rPr>
      <w:instrText xml:space="preserve"> PAGE  \* MERGEFORMAT </w:instrText>
    </w:r>
    <w:r w:rsidRPr="00AD3F3F">
      <w:rPr>
        <w:rFonts w:ascii="Times New Roman" w:hAnsi="Times New Roman"/>
      </w:rPr>
      <w:fldChar w:fldCharType="separate"/>
    </w:r>
    <w:r w:rsidR="00742C25">
      <w:rPr>
        <w:rFonts w:ascii="Times New Roman" w:hAnsi="Times New Roman"/>
        <w:noProof/>
      </w:rPr>
      <w:t>2</w:t>
    </w:r>
    <w:r w:rsidRPr="00AD3F3F">
      <w:rPr>
        <w:rFonts w:ascii="Times New Roman" w:hAnsi="Times New Roman"/>
      </w:rPr>
      <w:fldChar w:fldCharType="end"/>
    </w:r>
    <w:r w:rsidRPr="00AD3F3F">
      <w:rPr>
        <w:rFonts w:ascii="Times New Roman" w:hAnsi="Times New Roman"/>
      </w:rPr>
      <w:t xml:space="preserve"> -</w:t>
    </w:r>
  </w:p>
  <w:p w14:paraId="73B9EBF4" w14:textId="30D290CF" w:rsidR="00AD3F3F" w:rsidRPr="00AD3F3F" w:rsidRDefault="00855C08" w:rsidP="00AD3F3F">
    <w:pPr>
      <w:pStyle w:val="Header"/>
      <w:spacing w:after="240"/>
      <w:rPr>
        <w:rFonts w:ascii="Times New Roman" w:hAnsi="Times New Roman"/>
      </w:rPr>
    </w:pPr>
    <w:r>
      <w:rPr>
        <w:rFonts w:ascii="Times New Roman" w:hAnsi="Times New Roman"/>
      </w:rPr>
      <w:t>FG-AINN</w:t>
    </w:r>
    <w:r w:rsidR="002078E8">
      <w:rPr>
        <w:rFonts w:ascii="Times New Roman" w:hAnsi="Times New Roman"/>
      </w:rPr>
      <w:t>-LS</w:t>
    </w:r>
    <w:r w:rsidR="00D1126E">
      <w:rPr>
        <w:rFonts w:ascii="Times New Roman" w:hAnsi="Times New Roman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139B"/>
    <w:multiLevelType w:val="hybridMultilevel"/>
    <w:tmpl w:val="8ACC45A0"/>
    <w:lvl w:ilvl="0" w:tplc="2DA0DD8A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88B"/>
    <w:multiLevelType w:val="hybridMultilevel"/>
    <w:tmpl w:val="D6BEF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504B"/>
    <w:multiLevelType w:val="hybridMultilevel"/>
    <w:tmpl w:val="40046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D1C50"/>
    <w:multiLevelType w:val="hybridMultilevel"/>
    <w:tmpl w:val="70947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B3589"/>
    <w:multiLevelType w:val="hybridMultilevel"/>
    <w:tmpl w:val="EA68274E"/>
    <w:lvl w:ilvl="0" w:tplc="8860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51B11"/>
    <w:multiLevelType w:val="hybridMultilevel"/>
    <w:tmpl w:val="029A0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14C9"/>
    <w:multiLevelType w:val="hybridMultilevel"/>
    <w:tmpl w:val="66788D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F0DFB"/>
    <w:multiLevelType w:val="hybridMultilevel"/>
    <w:tmpl w:val="028C1DA8"/>
    <w:lvl w:ilvl="0" w:tplc="153AA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660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32D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E2C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41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EC3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328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E6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253E4C"/>
    <w:multiLevelType w:val="hybridMultilevel"/>
    <w:tmpl w:val="C82A9D4C"/>
    <w:lvl w:ilvl="0" w:tplc="75FA58E6">
      <w:start w:val="4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F4D04"/>
    <w:multiLevelType w:val="hybridMultilevel"/>
    <w:tmpl w:val="70947C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C536C"/>
    <w:multiLevelType w:val="hybridMultilevel"/>
    <w:tmpl w:val="0C78D810"/>
    <w:lvl w:ilvl="0" w:tplc="4BDE118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32D04"/>
    <w:multiLevelType w:val="hybridMultilevel"/>
    <w:tmpl w:val="404C2B9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7B42C9A">
      <w:start w:val="1"/>
      <w:numFmt w:val="bullet"/>
      <w:lvlText w:val="-"/>
      <w:lvlJc w:val="left"/>
      <w:pPr>
        <w:ind w:left="1880" w:hanging="440"/>
      </w:pPr>
      <w:rPr>
        <w:rFonts w:ascii="Times New Roman" w:eastAsiaTheme="minorEastAsia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052C57"/>
    <w:multiLevelType w:val="hybridMultilevel"/>
    <w:tmpl w:val="F6D04A2C"/>
    <w:lvl w:ilvl="0" w:tplc="460CA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B698C"/>
    <w:multiLevelType w:val="hybridMultilevel"/>
    <w:tmpl w:val="17F8EF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A5C87"/>
    <w:multiLevelType w:val="hybridMultilevel"/>
    <w:tmpl w:val="31F4C9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5BE7"/>
    <w:multiLevelType w:val="hybridMultilevel"/>
    <w:tmpl w:val="D602AA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31486A"/>
    <w:multiLevelType w:val="hybridMultilevel"/>
    <w:tmpl w:val="63B8F182"/>
    <w:lvl w:ilvl="0" w:tplc="57B42C9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9B27BD"/>
    <w:multiLevelType w:val="hybridMultilevel"/>
    <w:tmpl w:val="92125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1464"/>
    <w:multiLevelType w:val="hybridMultilevel"/>
    <w:tmpl w:val="CB30A0CE"/>
    <w:lvl w:ilvl="0" w:tplc="75FA58E6">
      <w:start w:val="4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676297">
    <w:abstractNumId w:val="3"/>
  </w:num>
  <w:num w:numId="2" w16cid:durableId="576132718">
    <w:abstractNumId w:val="16"/>
  </w:num>
  <w:num w:numId="3" w16cid:durableId="1709798907">
    <w:abstractNumId w:val="6"/>
  </w:num>
  <w:num w:numId="4" w16cid:durableId="530217944">
    <w:abstractNumId w:val="8"/>
  </w:num>
  <w:num w:numId="5" w16cid:durableId="1137530656">
    <w:abstractNumId w:val="18"/>
  </w:num>
  <w:num w:numId="6" w16cid:durableId="1649935970">
    <w:abstractNumId w:val="14"/>
  </w:num>
  <w:num w:numId="7" w16cid:durableId="888801421">
    <w:abstractNumId w:val="7"/>
  </w:num>
  <w:num w:numId="8" w16cid:durableId="1825733734">
    <w:abstractNumId w:val="9"/>
  </w:num>
  <w:num w:numId="9" w16cid:durableId="1597204655">
    <w:abstractNumId w:val="11"/>
  </w:num>
  <w:num w:numId="10" w16cid:durableId="31418158">
    <w:abstractNumId w:val="15"/>
  </w:num>
  <w:num w:numId="11" w16cid:durableId="1196625670">
    <w:abstractNumId w:val="12"/>
  </w:num>
  <w:num w:numId="12" w16cid:durableId="1274555417">
    <w:abstractNumId w:val="0"/>
  </w:num>
  <w:num w:numId="13" w16cid:durableId="1902904752">
    <w:abstractNumId w:val="13"/>
  </w:num>
  <w:num w:numId="14" w16cid:durableId="444694193">
    <w:abstractNumId w:val="10"/>
  </w:num>
  <w:num w:numId="15" w16cid:durableId="1017122381">
    <w:abstractNumId w:val="4"/>
  </w:num>
  <w:num w:numId="16" w16cid:durableId="1941378073">
    <w:abstractNumId w:val="1"/>
  </w:num>
  <w:num w:numId="17" w16cid:durableId="828715688">
    <w:abstractNumId w:val="17"/>
  </w:num>
  <w:num w:numId="18" w16cid:durableId="379016400">
    <w:abstractNumId w:val="5"/>
  </w:num>
  <w:num w:numId="19" w16cid:durableId="1855334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0"/>
  <w:activeWritingStyle w:appName="MSWord" w:lang="es-ES_tradnl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2E"/>
    <w:rsid w:val="00000FC7"/>
    <w:rsid w:val="000011E4"/>
    <w:rsid w:val="000069D4"/>
    <w:rsid w:val="0000705A"/>
    <w:rsid w:val="000103B1"/>
    <w:rsid w:val="00010B0B"/>
    <w:rsid w:val="00010B46"/>
    <w:rsid w:val="00012009"/>
    <w:rsid w:val="000174AD"/>
    <w:rsid w:val="0001760D"/>
    <w:rsid w:val="0001774F"/>
    <w:rsid w:val="000208F2"/>
    <w:rsid w:val="0002228D"/>
    <w:rsid w:val="00025A7B"/>
    <w:rsid w:val="00026977"/>
    <w:rsid w:val="000305E1"/>
    <w:rsid w:val="0003406C"/>
    <w:rsid w:val="00036937"/>
    <w:rsid w:val="00040FCE"/>
    <w:rsid w:val="000455C0"/>
    <w:rsid w:val="000456FF"/>
    <w:rsid w:val="000473DF"/>
    <w:rsid w:val="00047984"/>
    <w:rsid w:val="00053AD3"/>
    <w:rsid w:val="000558D3"/>
    <w:rsid w:val="00057223"/>
    <w:rsid w:val="000649D7"/>
    <w:rsid w:val="00065947"/>
    <w:rsid w:val="00067FCB"/>
    <w:rsid w:val="00070340"/>
    <w:rsid w:val="0007157C"/>
    <w:rsid w:val="000725DD"/>
    <w:rsid w:val="00073152"/>
    <w:rsid w:val="00076490"/>
    <w:rsid w:val="00081E85"/>
    <w:rsid w:val="00085137"/>
    <w:rsid w:val="000877A6"/>
    <w:rsid w:val="00095667"/>
    <w:rsid w:val="000957BD"/>
    <w:rsid w:val="00096C2F"/>
    <w:rsid w:val="000A05F2"/>
    <w:rsid w:val="000A402E"/>
    <w:rsid w:val="000A7199"/>
    <w:rsid w:val="000A7459"/>
    <w:rsid w:val="000A7D55"/>
    <w:rsid w:val="000B0F75"/>
    <w:rsid w:val="000B1E01"/>
    <w:rsid w:val="000B2F64"/>
    <w:rsid w:val="000B3072"/>
    <w:rsid w:val="000B31A0"/>
    <w:rsid w:val="000B46FB"/>
    <w:rsid w:val="000B7817"/>
    <w:rsid w:val="000C111E"/>
    <w:rsid w:val="000C2E8E"/>
    <w:rsid w:val="000C4182"/>
    <w:rsid w:val="000C4C90"/>
    <w:rsid w:val="000C4D66"/>
    <w:rsid w:val="000D0DBA"/>
    <w:rsid w:val="000D20BA"/>
    <w:rsid w:val="000D49FB"/>
    <w:rsid w:val="000E0AE4"/>
    <w:rsid w:val="000E0E7C"/>
    <w:rsid w:val="000E271C"/>
    <w:rsid w:val="000E4195"/>
    <w:rsid w:val="000E6609"/>
    <w:rsid w:val="000E7B5E"/>
    <w:rsid w:val="000F1B4B"/>
    <w:rsid w:val="000F540A"/>
    <w:rsid w:val="000F63DE"/>
    <w:rsid w:val="000F6D51"/>
    <w:rsid w:val="000F7892"/>
    <w:rsid w:val="000F79C6"/>
    <w:rsid w:val="00101C48"/>
    <w:rsid w:val="001050DD"/>
    <w:rsid w:val="00106A21"/>
    <w:rsid w:val="00111E21"/>
    <w:rsid w:val="00112B88"/>
    <w:rsid w:val="00115DF1"/>
    <w:rsid w:val="00120B55"/>
    <w:rsid w:val="001216E7"/>
    <w:rsid w:val="00121E07"/>
    <w:rsid w:val="00122EF7"/>
    <w:rsid w:val="00123163"/>
    <w:rsid w:val="00123DFE"/>
    <w:rsid w:val="00124AE2"/>
    <w:rsid w:val="00126E71"/>
    <w:rsid w:val="00127127"/>
    <w:rsid w:val="0012744F"/>
    <w:rsid w:val="0013130F"/>
    <w:rsid w:val="00135065"/>
    <w:rsid w:val="0013699E"/>
    <w:rsid w:val="00136A91"/>
    <w:rsid w:val="0013702E"/>
    <w:rsid w:val="00137C57"/>
    <w:rsid w:val="0014326B"/>
    <w:rsid w:val="0014412C"/>
    <w:rsid w:val="00150FE5"/>
    <w:rsid w:val="001562C5"/>
    <w:rsid w:val="00156DFF"/>
    <w:rsid w:val="00156F66"/>
    <w:rsid w:val="00160680"/>
    <w:rsid w:val="00166BC0"/>
    <w:rsid w:val="0018068E"/>
    <w:rsid w:val="001809AC"/>
    <w:rsid w:val="0018111C"/>
    <w:rsid w:val="001815D9"/>
    <w:rsid w:val="00182528"/>
    <w:rsid w:val="0018340B"/>
    <w:rsid w:val="0018500B"/>
    <w:rsid w:val="001850FC"/>
    <w:rsid w:val="001863B9"/>
    <w:rsid w:val="00187AEB"/>
    <w:rsid w:val="00187DBE"/>
    <w:rsid w:val="00191E5E"/>
    <w:rsid w:val="0019207D"/>
    <w:rsid w:val="001922BB"/>
    <w:rsid w:val="00192375"/>
    <w:rsid w:val="00193434"/>
    <w:rsid w:val="00195961"/>
    <w:rsid w:val="00196A19"/>
    <w:rsid w:val="00196AB1"/>
    <w:rsid w:val="001A0955"/>
    <w:rsid w:val="001A2A30"/>
    <w:rsid w:val="001A3AD8"/>
    <w:rsid w:val="001A7DDC"/>
    <w:rsid w:val="001B24FA"/>
    <w:rsid w:val="001B2C4A"/>
    <w:rsid w:val="001B461E"/>
    <w:rsid w:val="001B475C"/>
    <w:rsid w:val="001B7BBA"/>
    <w:rsid w:val="001C0948"/>
    <w:rsid w:val="001C1DBC"/>
    <w:rsid w:val="001C39A4"/>
    <w:rsid w:val="001C3CDB"/>
    <w:rsid w:val="001C4B8C"/>
    <w:rsid w:val="001D0985"/>
    <w:rsid w:val="001D2128"/>
    <w:rsid w:val="001D3556"/>
    <w:rsid w:val="001D373D"/>
    <w:rsid w:val="001D7797"/>
    <w:rsid w:val="001E019B"/>
    <w:rsid w:val="001E2029"/>
    <w:rsid w:val="001E482E"/>
    <w:rsid w:val="001E50C0"/>
    <w:rsid w:val="001E6450"/>
    <w:rsid w:val="001F52F5"/>
    <w:rsid w:val="001F6AC6"/>
    <w:rsid w:val="002027F2"/>
    <w:rsid w:val="00202DC1"/>
    <w:rsid w:val="002039F5"/>
    <w:rsid w:val="00206F31"/>
    <w:rsid w:val="0020709B"/>
    <w:rsid w:val="002078E8"/>
    <w:rsid w:val="002116EE"/>
    <w:rsid w:val="0021565E"/>
    <w:rsid w:val="0021661A"/>
    <w:rsid w:val="002169B6"/>
    <w:rsid w:val="00217A03"/>
    <w:rsid w:val="00223220"/>
    <w:rsid w:val="002235A8"/>
    <w:rsid w:val="00223AF5"/>
    <w:rsid w:val="00224DA1"/>
    <w:rsid w:val="002264B0"/>
    <w:rsid w:val="002273C8"/>
    <w:rsid w:val="002278CA"/>
    <w:rsid w:val="002309D8"/>
    <w:rsid w:val="002346FE"/>
    <w:rsid w:val="00241934"/>
    <w:rsid w:val="00243AFF"/>
    <w:rsid w:val="0024485F"/>
    <w:rsid w:val="002559AC"/>
    <w:rsid w:val="00255C87"/>
    <w:rsid w:val="0026242A"/>
    <w:rsid w:val="00263CE7"/>
    <w:rsid w:val="00264BB6"/>
    <w:rsid w:val="00266F09"/>
    <w:rsid w:val="00267A46"/>
    <w:rsid w:val="0027181E"/>
    <w:rsid w:val="00277F34"/>
    <w:rsid w:val="00280023"/>
    <w:rsid w:val="00282A23"/>
    <w:rsid w:val="002853B8"/>
    <w:rsid w:val="0028577C"/>
    <w:rsid w:val="002871C8"/>
    <w:rsid w:val="00287BF1"/>
    <w:rsid w:val="002902F6"/>
    <w:rsid w:val="00291336"/>
    <w:rsid w:val="00295153"/>
    <w:rsid w:val="00296F0F"/>
    <w:rsid w:val="002A1B7F"/>
    <w:rsid w:val="002A2F20"/>
    <w:rsid w:val="002A3D35"/>
    <w:rsid w:val="002A5C38"/>
    <w:rsid w:val="002A6B0F"/>
    <w:rsid w:val="002A6CAC"/>
    <w:rsid w:val="002A7FE2"/>
    <w:rsid w:val="002B07E5"/>
    <w:rsid w:val="002B4F66"/>
    <w:rsid w:val="002B7101"/>
    <w:rsid w:val="002B711C"/>
    <w:rsid w:val="002C0244"/>
    <w:rsid w:val="002C2F80"/>
    <w:rsid w:val="002C3E7B"/>
    <w:rsid w:val="002D0ACE"/>
    <w:rsid w:val="002D2D49"/>
    <w:rsid w:val="002D5053"/>
    <w:rsid w:val="002E0108"/>
    <w:rsid w:val="002E1B4F"/>
    <w:rsid w:val="002E529F"/>
    <w:rsid w:val="002F0172"/>
    <w:rsid w:val="002F2E67"/>
    <w:rsid w:val="002F50AD"/>
    <w:rsid w:val="002F6530"/>
    <w:rsid w:val="00300095"/>
    <w:rsid w:val="00301488"/>
    <w:rsid w:val="00310217"/>
    <w:rsid w:val="00310A09"/>
    <w:rsid w:val="00315546"/>
    <w:rsid w:val="0031577B"/>
    <w:rsid w:val="003172EE"/>
    <w:rsid w:val="00324B59"/>
    <w:rsid w:val="00326AA9"/>
    <w:rsid w:val="003302F9"/>
    <w:rsid w:val="00330567"/>
    <w:rsid w:val="00341B07"/>
    <w:rsid w:val="00343D1B"/>
    <w:rsid w:val="00345053"/>
    <w:rsid w:val="0034610C"/>
    <w:rsid w:val="00350914"/>
    <w:rsid w:val="00351DA5"/>
    <w:rsid w:val="00352BC8"/>
    <w:rsid w:val="00355574"/>
    <w:rsid w:val="003561D9"/>
    <w:rsid w:val="003577F4"/>
    <w:rsid w:val="00360CAE"/>
    <w:rsid w:val="003614F8"/>
    <w:rsid w:val="0036158D"/>
    <w:rsid w:val="00361BC7"/>
    <w:rsid w:val="003642D1"/>
    <w:rsid w:val="00365034"/>
    <w:rsid w:val="0037027C"/>
    <w:rsid w:val="003737FF"/>
    <w:rsid w:val="003739EE"/>
    <w:rsid w:val="00382489"/>
    <w:rsid w:val="0038260B"/>
    <w:rsid w:val="0038292B"/>
    <w:rsid w:val="003830D2"/>
    <w:rsid w:val="003834E5"/>
    <w:rsid w:val="00383598"/>
    <w:rsid w:val="003839E7"/>
    <w:rsid w:val="00384E5D"/>
    <w:rsid w:val="00386A9D"/>
    <w:rsid w:val="00386F8C"/>
    <w:rsid w:val="00387196"/>
    <w:rsid w:val="00387FBD"/>
    <w:rsid w:val="00391081"/>
    <w:rsid w:val="0039540E"/>
    <w:rsid w:val="003A33CB"/>
    <w:rsid w:val="003A3EDB"/>
    <w:rsid w:val="003A71AF"/>
    <w:rsid w:val="003B2789"/>
    <w:rsid w:val="003B362E"/>
    <w:rsid w:val="003B49FF"/>
    <w:rsid w:val="003B7FF4"/>
    <w:rsid w:val="003C1154"/>
    <w:rsid w:val="003C13CE"/>
    <w:rsid w:val="003C14F6"/>
    <w:rsid w:val="003C29A6"/>
    <w:rsid w:val="003C5CEC"/>
    <w:rsid w:val="003C67E2"/>
    <w:rsid w:val="003D1461"/>
    <w:rsid w:val="003E0657"/>
    <w:rsid w:val="003E2518"/>
    <w:rsid w:val="003E43FE"/>
    <w:rsid w:val="003F0587"/>
    <w:rsid w:val="003F0DED"/>
    <w:rsid w:val="003F0F21"/>
    <w:rsid w:val="003F2392"/>
    <w:rsid w:val="003F3B68"/>
    <w:rsid w:val="0040250E"/>
    <w:rsid w:val="004049C4"/>
    <w:rsid w:val="00404CF4"/>
    <w:rsid w:val="004056B6"/>
    <w:rsid w:val="00412AB7"/>
    <w:rsid w:val="00413914"/>
    <w:rsid w:val="00413B05"/>
    <w:rsid w:val="00414041"/>
    <w:rsid w:val="00414944"/>
    <w:rsid w:val="00415BB4"/>
    <w:rsid w:val="00415C7A"/>
    <w:rsid w:val="004202CD"/>
    <w:rsid w:val="00423D17"/>
    <w:rsid w:val="004265F6"/>
    <w:rsid w:val="00426BDA"/>
    <w:rsid w:val="004275B6"/>
    <w:rsid w:val="0043037C"/>
    <w:rsid w:val="0043040C"/>
    <w:rsid w:val="004314A2"/>
    <w:rsid w:val="00435C16"/>
    <w:rsid w:val="00436FBC"/>
    <w:rsid w:val="00437C2E"/>
    <w:rsid w:val="00440010"/>
    <w:rsid w:val="00442C9B"/>
    <w:rsid w:val="00444948"/>
    <w:rsid w:val="00446E76"/>
    <w:rsid w:val="00447690"/>
    <w:rsid w:val="004536E6"/>
    <w:rsid w:val="00453805"/>
    <w:rsid w:val="00457964"/>
    <w:rsid w:val="00462660"/>
    <w:rsid w:val="004651E3"/>
    <w:rsid w:val="00470A19"/>
    <w:rsid w:val="00471E03"/>
    <w:rsid w:val="004748F4"/>
    <w:rsid w:val="00480FDA"/>
    <w:rsid w:val="00482703"/>
    <w:rsid w:val="00482E03"/>
    <w:rsid w:val="00482F84"/>
    <w:rsid w:val="00484B34"/>
    <w:rsid w:val="00484F91"/>
    <w:rsid w:val="004854C2"/>
    <w:rsid w:val="00486C5A"/>
    <w:rsid w:val="00491EEB"/>
    <w:rsid w:val="00492150"/>
    <w:rsid w:val="00494FEF"/>
    <w:rsid w:val="00495B09"/>
    <w:rsid w:val="004976A9"/>
    <w:rsid w:val="004A0FAF"/>
    <w:rsid w:val="004A2416"/>
    <w:rsid w:val="004A26EA"/>
    <w:rsid w:val="004A2FEE"/>
    <w:rsid w:val="004A34AD"/>
    <w:rsid w:val="004A394F"/>
    <w:rsid w:val="004A3A2D"/>
    <w:rsid w:val="004A6172"/>
    <w:rsid w:val="004A7E56"/>
    <w:rsid w:val="004B1EF7"/>
    <w:rsid w:val="004B3DB3"/>
    <w:rsid w:val="004B3FAD"/>
    <w:rsid w:val="004B44C1"/>
    <w:rsid w:val="004B6B05"/>
    <w:rsid w:val="004B7F37"/>
    <w:rsid w:val="004C13FD"/>
    <w:rsid w:val="004C58A9"/>
    <w:rsid w:val="004C5B7B"/>
    <w:rsid w:val="004C7DE3"/>
    <w:rsid w:val="004D0180"/>
    <w:rsid w:val="004D170F"/>
    <w:rsid w:val="004D2B92"/>
    <w:rsid w:val="004D35E2"/>
    <w:rsid w:val="004D52D8"/>
    <w:rsid w:val="004E188A"/>
    <w:rsid w:val="004E3CF9"/>
    <w:rsid w:val="004E7101"/>
    <w:rsid w:val="004E7DCA"/>
    <w:rsid w:val="004F4800"/>
    <w:rsid w:val="004F5BF4"/>
    <w:rsid w:val="004F5CD4"/>
    <w:rsid w:val="004F6FE6"/>
    <w:rsid w:val="004F7071"/>
    <w:rsid w:val="00501DCA"/>
    <w:rsid w:val="00501F4A"/>
    <w:rsid w:val="0050226E"/>
    <w:rsid w:val="00502907"/>
    <w:rsid w:val="00513A47"/>
    <w:rsid w:val="00514380"/>
    <w:rsid w:val="00514383"/>
    <w:rsid w:val="00514907"/>
    <w:rsid w:val="00517901"/>
    <w:rsid w:val="005227E7"/>
    <w:rsid w:val="00522F11"/>
    <w:rsid w:val="00523522"/>
    <w:rsid w:val="005237E9"/>
    <w:rsid w:val="00524D27"/>
    <w:rsid w:val="005255BC"/>
    <w:rsid w:val="005267CB"/>
    <w:rsid w:val="00531198"/>
    <w:rsid w:val="00532ADA"/>
    <w:rsid w:val="00535F8D"/>
    <w:rsid w:val="00537EF9"/>
    <w:rsid w:val="005408DF"/>
    <w:rsid w:val="005411F2"/>
    <w:rsid w:val="00541A4B"/>
    <w:rsid w:val="005444BD"/>
    <w:rsid w:val="00544B3E"/>
    <w:rsid w:val="00545DA4"/>
    <w:rsid w:val="00547F1B"/>
    <w:rsid w:val="00552789"/>
    <w:rsid w:val="0055318D"/>
    <w:rsid w:val="005535A6"/>
    <w:rsid w:val="00556B3C"/>
    <w:rsid w:val="00557FD8"/>
    <w:rsid w:val="00561482"/>
    <w:rsid w:val="005614E3"/>
    <w:rsid w:val="0056160D"/>
    <w:rsid w:val="00567372"/>
    <w:rsid w:val="00570723"/>
    <w:rsid w:val="0057179C"/>
    <w:rsid w:val="005729DB"/>
    <w:rsid w:val="00573344"/>
    <w:rsid w:val="00576D0E"/>
    <w:rsid w:val="0057770B"/>
    <w:rsid w:val="0058175C"/>
    <w:rsid w:val="00583F9B"/>
    <w:rsid w:val="00584AFA"/>
    <w:rsid w:val="00585792"/>
    <w:rsid w:val="00586FD1"/>
    <w:rsid w:val="005A569C"/>
    <w:rsid w:val="005B169F"/>
    <w:rsid w:val="005B58C7"/>
    <w:rsid w:val="005B7CD7"/>
    <w:rsid w:val="005C19B3"/>
    <w:rsid w:val="005C3A5E"/>
    <w:rsid w:val="005C580C"/>
    <w:rsid w:val="005C688D"/>
    <w:rsid w:val="005C7E74"/>
    <w:rsid w:val="005D1312"/>
    <w:rsid w:val="005D1FBB"/>
    <w:rsid w:val="005D36B3"/>
    <w:rsid w:val="005D3724"/>
    <w:rsid w:val="005D71A2"/>
    <w:rsid w:val="005D7E99"/>
    <w:rsid w:val="005E1223"/>
    <w:rsid w:val="005E181C"/>
    <w:rsid w:val="005E1CE6"/>
    <w:rsid w:val="005E5C10"/>
    <w:rsid w:val="005E5DE7"/>
    <w:rsid w:val="005E70E3"/>
    <w:rsid w:val="005F1A66"/>
    <w:rsid w:val="005F2C78"/>
    <w:rsid w:val="006006A3"/>
    <w:rsid w:val="00600B8E"/>
    <w:rsid w:val="00601387"/>
    <w:rsid w:val="00601975"/>
    <w:rsid w:val="00610AE6"/>
    <w:rsid w:val="006115D9"/>
    <w:rsid w:val="006117A2"/>
    <w:rsid w:val="006144E4"/>
    <w:rsid w:val="00617501"/>
    <w:rsid w:val="00622D0F"/>
    <w:rsid w:val="00624555"/>
    <w:rsid w:val="00632FCB"/>
    <w:rsid w:val="006422C0"/>
    <w:rsid w:val="006423A7"/>
    <w:rsid w:val="00643E33"/>
    <w:rsid w:val="00643F79"/>
    <w:rsid w:val="0064622F"/>
    <w:rsid w:val="00650299"/>
    <w:rsid w:val="006513DD"/>
    <w:rsid w:val="00651669"/>
    <w:rsid w:val="00651D8A"/>
    <w:rsid w:val="006550C0"/>
    <w:rsid w:val="00655FC5"/>
    <w:rsid w:val="00655FDD"/>
    <w:rsid w:val="00656D19"/>
    <w:rsid w:val="00664E1F"/>
    <w:rsid w:val="00666B29"/>
    <w:rsid w:val="00666DAA"/>
    <w:rsid w:val="00670B08"/>
    <w:rsid w:val="00680D49"/>
    <w:rsid w:val="006820A1"/>
    <w:rsid w:val="00684432"/>
    <w:rsid w:val="006868F5"/>
    <w:rsid w:val="00687BD5"/>
    <w:rsid w:val="00690023"/>
    <w:rsid w:val="006907AE"/>
    <w:rsid w:val="00690BFB"/>
    <w:rsid w:val="006928AC"/>
    <w:rsid w:val="00692B29"/>
    <w:rsid w:val="00694DB6"/>
    <w:rsid w:val="006A116C"/>
    <w:rsid w:val="006A184C"/>
    <w:rsid w:val="006A1B75"/>
    <w:rsid w:val="006A312C"/>
    <w:rsid w:val="006B3467"/>
    <w:rsid w:val="006B3AF0"/>
    <w:rsid w:val="006B4335"/>
    <w:rsid w:val="006B43D3"/>
    <w:rsid w:val="006B4EC7"/>
    <w:rsid w:val="006C045D"/>
    <w:rsid w:val="006C44C1"/>
    <w:rsid w:val="006C53EB"/>
    <w:rsid w:val="006C5590"/>
    <w:rsid w:val="006C5765"/>
    <w:rsid w:val="006C6271"/>
    <w:rsid w:val="006C6E0B"/>
    <w:rsid w:val="006D09A9"/>
    <w:rsid w:val="006D0E21"/>
    <w:rsid w:val="006D3A21"/>
    <w:rsid w:val="006D4085"/>
    <w:rsid w:val="006D50AF"/>
    <w:rsid w:val="006D61A1"/>
    <w:rsid w:val="006D6AF4"/>
    <w:rsid w:val="006D7202"/>
    <w:rsid w:val="006E2776"/>
    <w:rsid w:val="006E51C4"/>
    <w:rsid w:val="006E616B"/>
    <w:rsid w:val="006E649C"/>
    <w:rsid w:val="006F1524"/>
    <w:rsid w:val="006F1CE2"/>
    <w:rsid w:val="006F2588"/>
    <w:rsid w:val="006F2E8D"/>
    <w:rsid w:val="007073DC"/>
    <w:rsid w:val="00710D11"/>
    <w:rsid w:val="00711FCA"/>
    <w:rsid w:val="0071223C"/>
    <w:rsid w:val="0071324A"/>
    <w:rsid w:val="00713CDB"/>
    <w:rsid w:val="00713E73"/>
    <w:rsid w:val="00715252"/>
    <w:rsid w:val="00725987"/>
    <w:rsid w:val="0072682D"/>
    <w:rsid w:val="0072755A"/>
    <w:rsid w:val="00727BA8"/>
    <w:rsid w:val="00727E73"/>
    <w:rsid w:val="00737EA1"/>
    <w:rsid w:val="00741BC5"/>
    <w:rsid w:val="0074285D"/>
    <w:rsid w:val="00742A42"/>
    <w:rsid w:val="00742C25"/>
    <w:rsid w:val="0074650D"/>
    <w:rsid w:val="00753891"/>
    <w:rsid w:val="007542B3"/>
    <w:rsid w:val="0075739B"/>
    <w:rsid w:val="007626ED"/>
    <w:rsid w:val="00763687"/>
    <w:rsid w:val="00763F5D"/>
    <w:rsid w:val="00766333"/>
    <w:rsid w:val="00766F75"/>
    <w:rsid w:val="00774852"/>
    <w:rsid w:val="00776750"/>
    <w:rsid w:val="00776B72"/>
    <w:rsid w:val="007820C5"/>
    <w:rsid w:val="00782FA7"/>
    <w:rsid w:val="00783E10"/>
    <w:rsid w:val="00786948"/>
    <w:rsid w:val="007911CB"/>
    <w:rsid w:val="00791C37"/>
    <w:rsid w:val="00792A3A"/>
    <w:rsid w:val="00792CF3"/>
    <w:rsid w:val="007963C4"/>
    <w:rsid w:val="007A0207"/>
    <w:rsid w:val="007A03BF"/>
    <w:rsid w:val="007A3B5D"/>
    <w:rsid w:val="007B02EC"/>
    <w:rsid w:val="007B15F7"/>
    <w:rsid w:val="007B3C48"/>
    <w:rsid w:val="007B3EC4"/>
    <w:rsid w:val="007B73CE"/>
    <w:rsid w:val="007C2288"/>
    <w:rsid w:val="007C259F"/>
    <w:rsid w:val="007C307E"/>
    <w:rsid w:val="007D0DC2"/>
    <w:rsid w:val="007D2F64"/>
    <w:rsid w:val="007D56F1"/>
    <w:rsid w:val="007D6907"/>
    <w:rsid w:val="007E1567"/>
    <w:rsid w:val="007E18D4"/>
    <w:rsid w:val="007E2C8D"/>
    <w:rsid w:val="007E51DC"/>
    <w:rsid w:val="007E688F"/>
    <w:rsid w:val="007F095D"/>
    <w:rsid w:val="007F22D7"/>
    <w:rsid w:val="007F2CD9"/>
    <w:rsid w:val="007F39A3"/>
    <w:rsid w:val="007F3E46"/>
    <w:rsid w:val="007F5BB9"/>
    <w:rsid w:val="007F68F7"/>
    <w:rsid w:val="00801031"/>
    <w:rsid w:val="00801BD9"/>
    <w:rsid w:val="00802953"/>
    <w:rsid w:val="00803F97"/>
    <w:rsid w:val="00807A21"/>
    <w:rsid w:val="00807FF1"/>
    <w:rsid w:val="00810100"/>
    <w:rsid w:val="00810BD5"/>
    <w:rsid w:val="00811B81"/>
    <w:rsid w:val="008123CA"/>
    <w:rsid w:val="0081319F"/>
    <w:rsid w:val="00817BB4"/>
    <w:rsid w:val="00820518"/>
    <w:rsid w:val="00822581"/>
    <w:rsid w:val="00823205"/>
    <w:rsid w:val="008232CD"/>
    <w:rsid w:val="00825A30"/>
    <w:rsid w:val="00826477"/>
    <w:rsid w:val="008309DD"/>
    <w:rsid w:val="00830DBC"/>
    <w:rsid w:val="00831A6E"/>
    <w:rsid w:val="0083227A"/>
    <w:rsid w:val="008342C1"/>
    <w:rsid w:val="00834B1E"/>
    <w:rsid w:val="00835B8B"/>
    <w:rsid w:val="00836D83"/>
    <w:rsid w:val="008370F2"/>
    <w:rsid w:val="00840250"/>
    <w:rsid w:val="008415AD"/>
    <w:rsid w:val="00842813"/>
    <w:rsid w:val="00843171"/>
    <w:rsid w:val="00843742"/>
    <w:rsid w:val="00846FA3"/>
    <w:rsid w:val="0085148A"/>
    <w:rsid w:val="00851E1C"/>
    <w:rsid w:val="00852F97"/>
    <w:rsid w:val="008539A2"/>
    <w:rsid w:val="008553CB"/>
    <w:rsid w:val="00855C08"/>
    <w:rsid w:val="00857C67"/>
    <w:rsid w:val="008605A5"/>
    <w:rsid w:val="00861AF6"/>
    <w:rsid w:val="00861F85"/>
    <w:rsid w:val="00862CC9"/>
    <w:rsid w:val="00865B1F"/>
    <w:rsid w:val="00866900"/>
    <w:rsid w:val="00870336"/>
    <w:rsid w:val="0087079D"/>
    <w:rsid w:val="0087300D"/>
    <w:rsid w:val="0087539F"/>
    <w:rsid w:val="00875B05"/>
    <w:rsid w:val="008768C5"/>
    <w:rsid w:val="008805EA"/>
    <w:rsid w:val="008813D2"/>
    <w:rsid w:val="00881553"/>
    <w:rsid w:val="00881BA1"/>
    <w:rsid w:val="00885066"/>
    <w:rsid w:val="008904F0"/>
    <w:rsid w:val="00890FDF"/>
    <w:rsid w:val="00895188"/>
    <w:rsid w:val="008955F8"/>
    <w:rsid w:val="008977EF"/>
    <w:rsid w:val="008979D8"/>
    <w:rsid w:val="008A0A55"/>
    <w:rsid w:val="008A5D76"/>
    <w:rsid w:val="008A6916"/>
    <w:rsid w:val="008B0087"/>
    <w:rsid w:val="008B47AB"/>
    <w:rsid w:val="008B4AC5"/>
    <w:rsid w:val="008C1339"/>
    <w:rsid w:val="008C26B8"/>
    <w:rsid w:val="008C30B7"/>
    <w:rsid w:val="008C3C00"/>
    <w:rsid w:val="008C7E47"/>
    <w:rsid w:val="008D1F9A"/>
    <w:rsid w:val="008D4A9C"/>
    <w:rsid w:val="008D793B"/>
    <w:rsid w:val="008D79A4"/>
    <w:rsid w:val="008D7ED4"/>
    <w:rsid w:val="008E3B48"/>
    <w:rsid w:val="008E51E1"/>
    <w:rsid w:val="008E5C8A"/>
    <w:rsid w:val="008F04F3"/>
    <w:rsid w:val="008F0E6B"/>
    <w:rsid w:val="008F23B0"/>
    <w:rsid w:val="008F2B3C"/>
    <w:rsid w:val="008F46DA"/>
    <w:rsid w:val="008F6AAD"/>
    <w:rsid w:val="0090173C"/>
    <w:rsid w:val="00902D14"/>
    <w:rsid w:val="00902E57"/>
    <w:rsid w:val="009055E2"/>
    <w:rsid w:val="00905875"/>
    <w:rsid w:val="009069C7"/>
    <w:rsid w:val="00910780"/>
    <w:rsid w:val="009125AA"/>
    <w:rsid w:val="00912B2C"/>
    <w:rsid w:val="00913C97"/>
    <w:rsid w:val="00915D5C"/>
    <w:rsid w:val="00920327"/>
    <w:rsid w:val="00922799"/>
    <w:rsid w:val="0092423F"/>
    <w:rsid w:val="009249EF"/>
    <w:rsid w:val="009273EC"/>
    <w:rsid w:val="00931726"/>
    <w:rsid w:val="009317FC"/>
    <w:rsid w:val="00931D00"/>
    <w:rsid w:val="00931DF1"/>
    <w:rsid w:val="00932AD7"/>
    <w:rsid w:val="00932E45"/>
    <w:rsid w:val="00935108"/>
    <w:rsid w:val="00936D00"/>
    <w:rsid w:val="00937255"/>
    <w:rsid w:val="00940ED6"/>
    <w:rsid w:val="00942412"/>
    <w:rsid w:val="00951309"/>
    <w:rsid w:val="0095168F"/>
    <w:rsid w:val="009560AB"/>
    <w:rsid w:val="00957761"/>
    <w:rsid w:val="00957A2F"/>
    <w:rsid w:val="00960310"/>
    <w:rsid w:val="009607B6"/>
    <w:rsid w:val="00960ED9"/>
    <w:rsid w:val="009616FE"/>
    <w:rsid w:val="0096283E"/>
    <w:rsid w:val="00964CF0"/>
    <w:rsid w:val="00965F2E"/>
    <w:rsid w:val="00970BEE"/>
    <w:rsid w:val="00977A25"/>
    <w:rsid w:val="00980F76"/>
    <w:rsid w:val="00982084"/>
    <w:rsid w:val="00983A9C"/>
    <w:rsid w:val="00990E69"/>
    <w:rsid w:val="00991A72"/>
    <w:rsid w:val="00992E8B"/>
    <w:rsid w:val="0099449F"/>
    <w:rsid w:val="00995963"/>
    <w:rsid w:val="009971E4"/>
    <w:rsid w:val="009A116C"/>
    <w:rsid w:val="009A1314"/>
    <w:rsid w:val="009A1DC4"/>
    <w:rsid w:val="009A4488"/>
    <w:rsid w:val="009A54D9"/>
    <w:rsid w:val="009B0A04"/>
    <w:rsid w:val="009B0A4C"/>
    <w:rsid w:val="009B61EB"/>
    <w:rsid w:val="009B6449"/>
    <w:rsid w:val="009B7FDF"/>
    <w:rsid w:val="009C2064"/>
    <w:rsid w:val="009C519E"/>
    <w:rsid w:val="009C6527"/>
    <w:rsid w:val="009C6CD7"/>
    <w:rsid w:val="009C7222"/>
    <w:rsid w:val="009D1489"/>
    <w:rsid w:val="009D1697"/>
    <w:rsid w:val="009D1DF9"/>
    <w:rsid w:val="009D58B8"/>
    <w:rsid w:val="009D720A"/>
    <w:rsid w:val="009E13BC"/>
    <w:rsid w:val="009E342E"/>
    <w:rsid w:val="009E4089"/>
    <w:rsid w:val="009E4F80"/>
    <w:rsid w:val="009F12DC"/>
    <w:rsid w:val="009F2E6D"/>
    <w:rsid w:val="009F3E9B"/>
    <w:rsid w:val="009F6960"/>
    <w:rsid w:val="009F6A52"/>
    <w:rsid w:val="00A014F8"/>
    <w:rsid w:val="00A0151F"/>
    <w:rsid w:val="00A015F3"/>
    <w:rsid w:val="00A04A9E"/>
    <w:rsid w:val="00A05701"/>
    <w:rsid w:val="00A05E70"/>
    <w:rsid w:val="00A07E3D"/>
    <w:rsid w:val="00A11DCA"/>
    <w:rsid w:val="00A129C1"/>
    <w:rsid w:val="00A13373"/>
    <w:rsid w:val="00A13DFD"/>
    <w:rsid w:val="00A166A3"/>
    <w:rsid w:val="00A1765C"/>
    <w:rsid w:val="00A179A5"/>
    <w:rsid w:val="00A27EEA"/>
    <w:rsid w:val="00A310CA"/>
    <w:rsid w:val="00A36E66"/>
    <w:rsid w:val="00A42000"/>
    <w:rsid w:val="00A462C3"/>
    <w:rsid w:val="00A47BC7"/>
    <w:rsid w:val="00A50646"/>
    <w:rsid w:val="00A5173C"/>
    <w:rsid w:val="00A54731"/>
    <w:rsid w:val="00A57624"/>
    <w:rsid w:val="00A60FE3"/>
    <w:rsid w:val="00A61AEF"/>
    <w:rsid w:val="00A62FC0"/>
    <w:rsid w:val="00A718F7"/>
    <w:rsid w:val="00A72A49"/>
    <w:rsid w:val="00A73AF6"/>
    <w:rsid w:val="00A73C5E"/>
    <w:rsid w:val="00A75CB3"/>
    <w:rsid w:val="00A76169"/>
    <w:rsid w:val="00A77140"/>
    <w:rsid w:val="00A81128"/>
    <w:rsid w:val="00A8255A"/>
    <w:rsid w:val="00A8676D"/>
    <w:rsid w:val="00A9033F"/>
    <w:rsid w:val="00A9233F"/>
    <w:rsid w:val="00A95848"/>
    <w:rsid w:val="00A9652E"/>
    <w:rsid w:val="00A96E4C"/>
    <w:rsid w:val="00A9718D"/>
    <w:rsid w:val="00AA0319"/>
    <w:rsid w:val="00AA04D6"/>
    <w:rsid w:val="00AA1543"/>
    <w:rsid w:val="00AA5940"/>
    <w:rsid w:val="00AA7133"/>
    <w:rsid w:val="00AB01AE"/>
    <w:rsid w:val="00AB0FFD"/>
    <w:rsid w:val="00AB19C4"/>
    <w:rsid w:val="00AB38D3"/>
    <w:rsid w:val="00AB68EB"/>
    <w:rsid w:val="00AC2918"/>
    <w:rsid w:val="00AC31EA"/>
    <w:rsid w:val="00AD1ACB"/>
    <w:rsid w:val="00AD2F98"/>
    <w:rsid w:val="00AD30CE"/>
    <w:rsid w:val="00AD32BA"/>
    <w:rsid w:val="00AD32FB"/>
    <w:rsid w:val="00AD3F3F"/>
    <w:rsid w:val="00AD5453"/>
    <w:rsid w:val="00AD7192"/>
    <w:rsid w:val="00AE03A7"/>
    <w:rsid w:val="00AE3998"/>
    <w:rsid w:val="00AE4874"/>
    <w:rsid w:val="00AE659E"/>
    <w:rsid w:val="00AF10F1"/>
    <w:rsid w:val="00AF173A"/>
    <w:rsid w:val="00AF2276"/>
    <w:rsid w:val="00AF2757"/>
    <w:rsid w:val="00AF32E4"/>
    <w:rsid w:val="00AF786D"/>
    <w:rsid w:val="00B02633"/>
    <w:rsid w:val="00B027CC"/>
    <w:rsid w:val="00B02FD6"/>
    <w:rsid w:val="00B066A4"/>
    <w:rsid w:val="00B07A13"/>
    <w:rsid w:val="00B07B81"/>
    <w:rsid w:val="00B143E2"/>
    <w:rsid w:val="00B20A67"/>
    <w:rsid w:val="00B2625D"/>
    <w:rsid w:val="00B30E7D"/>
    <w:rsid w:val="00B33E09"/>
    <w:rsid w:val="00B340EA"/>
    <w:rsid w:val="00B34BDA"/>
    <w:rsid w:val="00B36919"/>
    <w:rsid w:val="00B36B5C"/>
    <w:rsid w:val="00B3787A"/>
    <w:rsid w:val="00B41436"/>
    <w:rsid w:val="00B4279B"/>
    <w:rsid w:val="00B45FC9"/>
    <w:rsid w:val="00B46C10"/>
    <w:rsid w:val="00B50540"/>
    <w:rsid w:val="00B50904"/>
    <w:rsid w:val="00B537A8"/>
    <w:rsid w:val="00B56414"/>
    <w:rsid w:val="00B57728"/>
    <w:rsid w:val="00B60D37"/>
    <w:rsid w:val="00B61795"/>
    <w:rsid w:val="00B70109"/>
    <w:rsid w:val="00B70ADD"/>
    <w:rsid w:val="00B75797"/>
    <w:rsid w:val="00B778FF"/>
    <w:rsid w:val="00B805FC"/>
    <w:rsid w:val="00B81D76"/>
    <w:rsid w:val="00B83461"/>
    <w:rsid w:val="00B84A9F"/>
    <w:rsid w:val="00B87021"/>
    <w:rsid w:val="00B90931"/>
    <w:rsid w:val="00B9685D"/>
    <w:rsid w:val="00B97767"/>
    <w:rsid w:val="00BA42BD"/>
    <w:rsid w:val="00BA7B5C"/>
    <w:rsid w:val="00BB0056"/>
    <w:rsid w:val="00BB01DE"/>
    <w:rsid w:val="00BB0D50"/>
    <w:rsid w:val="00BB5581"/>
    <w:rsid w:val="00BB7E82"/>
    <w:rsid w:val="00BC23B6"/>
    <w:rsid w:val="00BC398D"/>
    <w:rsid w:val="00BC41E7"/>
    <w:rsid w:val="00BC43B8"/>
    <w:rsid w:val="00BC5760"/>
    <w:rsid w:val="00BC7CCF"/>
    <w:rsid w:val="00BD38FF"/>
    <w:rsid w:val="00BD4DE3"/>
    <w:rsid w:val="00BD6249"/>
    <w:rsid w:val="00BD78D6"/>
    <w:rsid w:val="00BD7908"/>
    <w:rsid w:val="00BE032D"/>
    <w:rsid w:val="00BE1A8D"/>
    <w:rsid w:val="00BE3E02"/>
    <w:rsid w:val="00BE3F36"/>
    <w:rsid w:val="00BE470B"/>
    <w:rsid w:val="00BE72BF"/>
    <w:rsid w:val="00BF31B5"/>
    <w:rsid w:val="00BF35F1"/>
    <w:rsid w:val="00BF6952"/>
    <w:rsid w:val="00BF72E2"/>
    <w:rsid w:val="00BF7A08"/>
    <w:rsid w:val="00C018E7"/>
    <w:rsid w:val="00C0357B"/>
    <w:rsid w:val="00C05468"/>
    <w:rsid w:val="00C06416"/>
    <w:rsid w:val="00C11713"/>
    <w:rsid w:val="00C13A07"/>
    <w:rsid w:val="00C22B26"/>
    <w:rsid w:val="00C2331E"/>
    <w:rsid w:val="00C25538"/>
    <w:rsid w:val="00C32E73"/>
    <w:rsid w:val="00C33FE1"/>
    <w:rsid w:val="00C34746"/>
    <w:rsid w:val="00C36C51"/>
    <w:rsid w:val="00C46149"/>
    <w:rsid w:val="00C50777"/>
    <w:rsid w:val="00C579DC"/>
    <w:rsid w:val="00C57A91"/>
    <w:rsid w:val="00C60568"/>
    <w:rsid w:val="00C641B0"/>
    <w:rsid w:val="00C66D73"/>
    <w:rsid w:val="00C7148E"/>
    <w:rsid w:val="00C71F97"/>
    <w:rsid w:val="00C740E1"/>
    <w:rsid w:val="00C75C0D"/>
    <w:rsid w:val="00C765B4"/>
    <w:rsid w:val="00C76E40"/>
    <w:rsid w:val="00C81884"/>
    <w:rsid w:val="00C87A03"/>
    <w:rsid w:val="00C87E56"/>
    <w:rsid w:val="00C91712"/>
    <w:rsid w:val="00C92138"/>
    <w:rsid w:val="00CA09B0"/>
    <w:rsid w:val="00CA2AA1"/>
    <w:rsid w:val="00CA4D9F"/>
    <w:rsid w:val="00CA6D2D"/>
    <w:rsid w:val="00CB4017"/>
    <w:rsid w:val="00CB43AF"/>
    <w:rsid w:val="00CB4926"/>
    <w:rsid w:val="00CB5E15"/>
    <w:rsid w:val="00CB6571"/>
    <w:rsid w:val="00CC01C2"/>
    <w:rsid w:val="00CC2C3B"/>
    <w:rsid w:val="00CC4D08"/>
    <w:rsid w:val="00CC59B6"/>
    <w:rsid w:val="00CE0ABB"/>
    <w:rsid w:val="00CE218B"/>
    <w:rsid w:val="00CE37EC"/>
    <w:rsid w:val="00CE419E"/>
    <w:rsid w:val="00CE565E"/>
    <w:rsid w:val="00CE6341"/>
    <w:rsid w:val="00CE6FC8"/>
    <w:rsid w:val="00CF141F"/>
    <w:rsid w:val="00CF16E0"/>
    <w:rsid w:val="00CF1A06"/>
    <w:rsid w:val="00CF1D31"/>
    <w:rsid w:val="00CF21F2"/>
    <w:rsid w:val="00CF4DBA"/>
    <w:rsid w:val="00CF5EBB"/>
    <w:rsid w:val="00CF7EC8"/>
    <w:rsid w:val="00D02712"/>
    <w:rsid w:val="00D040FB"/>
    <w:rsid w:val="00D057B9"/>
    <w:rsid w:val="00D067B8"/>
    <w:rsid w:val="00D070C6"/>
    <w:rsid w:val="00D108B4"/>
    <w:rsid w:val="00D10F66"/>
    <w:rsid w:val="00D1103E"/>
    <w:rsid w:val="00D1126E"/>
    <w:rsid w:val="00D1230E"/>
    <w:rsid w:val="00D145D8"/>
    <w:rsid w:val="00D1653F"/>
    <w:rsid w:val="00D17A7C"/>
    <w:rsid w:val="00D214D0"/>
    <w:rsid w:val="00D22CC4"/>
    <w:rsid w:val="00D234AF"/>
    <w:rsid w:val="00D236A0"/>
    <w:rsid w:val="00D318EB"/>
    <w:rsid w:val="00D33EE4"/>
    <w:rsid w:val="00D34D44"/>
    <w:rsid w:val="00D3526A"/>
    <w:rsid w:val="00D360C6"/>
    <w:rsid w:val="00D36CDA"/>
    <w:rsid w:val="00D408F7"/>
    <w:rsid w:val="00D41E01"/>
    <w:rsid w:val="00D42902"/>
    <w:rsid w:val="00D43416"/>
    <w:rsid w:val="00D4406D"/>
    <w:rsid w:val="00D442B4"/>
    <w:rsid w:val="00D44F90"/>
    <w:rsid w:val="00D45CDB"/>
    <w:rsid w:val="00D477F4"/>
    <w:rsid w:val="00D50796"/>
    <w:rsid w:val="00D541BC"/>
    <w:rsid w:val="00D563F5"/>
    <w:rsid w:val="00D565B5"/>
    <w:rsid w:val="00D565BD"/>
    <w:rsid w:val="00D6546B"/>
    <w:rsid w:val="00D70336"/>
    <w:rsid w:val="00D70418"/>
    <w:rsid w:val="00D7232B"/>
    <w:rsid w:val="00D724B4"/>
    <w:rsid w:val="00D7262C"/>
    <w:rsid w:val="00D72AEA"/>
    <w:rsid w:val="00D76FB6"/>
    <w:rsid w:val="00D7748C"/>
    <w:rsid w:val="00D80150"/>
    <w:rsid w:val="00D81CD9"/>
    <w:rsid w:val="00D82A2A"/>
    <w:rsid w:val="00D8527F"/>
    <w:rsid w:val="00D861B2"/>
    <w:rsid w:val="00D8683D"/>
    <w:rsid w:val="00D8684E"/>
    <w:rsid w:val="00D913AC"/>
    <w:rsid w:val="00D92D75"/>
    <w:rsid w:val="00D94496"/>
    <w:rsid w:val="00D9581D"/>
    <w:rsid w:val="00D95821"/>
    <w:rsid w:val="00DA3127"/>
    <w:rsid w:val="00DA3E91"/>
    <w:rsid w:val="00DA6274"/>
    <w:rsid w:val="00DA7519"/>
    <w:rsid w:val="00DB0991"/>
    <w:rsid w:val="00DB1774"/>
    <w:rsid w:val="00DB3E56"/>
    <w:rsid w:val="00DB6AC5"/>
    <w:rsid w:val="00DC36AC"/>
    <w:rsid w:val="00DC4133"/>
    <w:rsid w:val="00DC4A91"/>
    <w:rsid w:val="00DC63BC"/>
    <w:rsid w:val="00DC64E7"/>
    <w:rsid w:val="00DD0614"/>
    <w:rsid w:val="00DD0668"/>
    <w:rsid w:val="00DD0952"/>
    <w:rsid w:val="00DD42B2"/>
    <w:rsid w:val="00DD4BED"/>
    <w:rsid w:val="00DD7DA1"/>
    <w:rsid w:val="00DE2591"/>
    <w:rsid w:val="00DE2BD0"/>
    <w:rsid w:val="00DE39F0"/>
    <w:rsid w:val="00DE4DAB"/>
    <w:rsid w:val="00DE5675"/>
    <w:rsid w:val="00DE6FAD"/>
    <w:rsid w:val="00DF0AF3"/>
    <w:rsid w:val="00DF3488"/>
    <w:rsid w:val="00DF61A2"/>
    <w:rsid w:val="00DF7577"/>
    <w:rsid w:val="00E01084"/>
    <w:rsid w:val="00E0115C"/>
    <w:rsid w:val="00E03A76"/>
    <w:rsid w:val="00E0570B"/>
    <w:rsid w:val="00E05B68"/>
    <w:rsid w:val="00E06CA9"/>
    <w:rsid w:val="00E06E15"/>
    <w:rsid w:val="00E106DF"/>
    <w:rsid w:val="00E13384"/>
    <w:rsid w:val="00E170FE"/>
    <w:rsid w:val="00E17CCC"/>
    <w:rsid w:val="00E20FD8"/>
    <w:rsid w:val="00E2150B"/>
    <w:rsid w:val="00E21FE2"/>
    <w:rsid w:val="00E223D7"/>
    <w:rsid w:val="00E22646"/>
    <w:rsid w:val="00E2554F"/>
    <w:rsid w:val="00E25FB4"/>
    <w:rsid w:val="00E2626E"/>
    <w:rsid w:val="00E27D7E"/>
    <w:rsid w:val="00E304AE"/>
    <w:rsid w:val="00E3102C"/>
    <w:rsid w:val="00E319EC"/>
    <w:rsid w:val="00E33124"/>
    <w:rsid w:val="00E34935"/>
    <w:rsid w:val="00E35A1F"/>
    <w:rsid w:val="00E36291"/>
    <w:rsid w:val="00E40339"/>
    <w:rsid w:val="00E40E7B"/>
    <w:rsid w:val="00E414FB"/>
    <w:rsid w:val="00E42E13"/>
    <w:rsid w:val="00E50E28"/>
    <w:rsid w:val="00E52A58"/>
    <w:rsid w:val="00E5309E"/>
    <w:rsid w:val="00E5397E"/>
    <w:rsid w:val="00E575CF"/>
    <w:rsid w:val="00E60653"/>
    <w:rsid w:val="00E617E9"/>
    <w:rsid w:val="00E61A16"/>
    <w:rsid w:val="00E6257C"/>
    <w:rsid w:val="00E63C59"/>
    <w:rsid w:val="00E64B03"/>
    <w:rsid w:val="00E6788D"/>
    <w:rsid w:val="00E67BF5"/>
    <w:rsid w:val="00E71A36"/>
    <w:rsid w:val="00E73068"/>
    <w:rsid w:val="00E75288"/>
    <w:rsid w:val="00E75395"/>
    <w:rsid w:val="00E757C8"/>
    <w:rsid w:val="00E8249E"/>
    <w:rsid w:val="00E9085B"/>
    <w:rsid w:val="00E93E5E"/>
    <w:rsid w:val="00E958EF"/>
    <w:rsid w:val="00E96626"/>
    <w:rsid w:val="00E97664"/>
    <w:rsid w:val="00EA0F08"/>
    <w:rsid w:val="00EA23E4"/>
    <w:rsid w:val="00EA41F2"/>
    <w:rsid w:val="00EA4E6F"/>
    <w:rsid w:val="00EA789F"/>
    <w:rsid w:val="00EB072E"/>
    <w:rsid w:val="00EB195E"/>
    <w:rsid w:val="00EB1A68"/>
    <w:rsid w:val="00EB57FA"/>
    <w:rsid w:val="00EC0EF4"/>
    <w:rsid w:val="00EC0F1A"/>
    <w:rsid w:val="00EC21DF"/>
    <w:rsid w:val="00EC6007"/>
    <w:rsid w:val="00EC7CCE"/>
    <w:rsid w:val="00EE1004"/>
    <w:rsid w:val="00EE12EF"/>
    <w:rsid w:val="00EE1D23"/>
    <w:rsid w:val="00EE32F5"/>
    <w:rsid w:val="00EE3C02"/>
    <w:rsid w:val="00EE5650"/>
    <w:rsid w:val="00EE72FD"/>
    <w:rsid w:val="00EF2CDC"/>
    <w:rsid w:val="00EF62FA"/>
    <w:rsid w:val="00F00A32"/>
    <w:rsid w:val="00F0435F"/>
    <w:rsid w:val="00F07162"/>
    <w:rsid w:val="00F07607"/>
    <w:rsid w:val="00F102DA"/>
    <w:rsid w:val="00F11C48"/>
    <w:rsid w:val="00F1346A"/>
    <w:rsid w:val="00F15EA8"/>
    <w:rsid w:val="00F174F1"/>
    <w:rsid w:val="00F240E7"/>
    <w:rsid w:val="00F26A5D"/>
    <w:rsid w:val="00F300BF"/>
    <w:rsid w:val="00F32637"/>
    <w:rsid w:val="00F34452"/>
    <w:rsid w:val="00F368D2"/>
    <w:rsid w:val="00F37AB8"/>
    <w:rsid w:val="00F37F6B"/>
    <w:rsid w:val="00F40852"/>
    <w:rsid w:val="00F409A9"/>
    <w:rsid w:val="00F42EF2"/>
    <w:rsid w:val="00F443AE"/>
    <w:rsid w:val="00F46D93"/>
    <w:rsid w:val="00F5224D"/>
    <w:rsid w:val="00F54DF5"/>
    <w:rsid w:val="00F554AB"/>
    <w:rsid w:val="00F632AC"/>
    <w:rsid w:val="00F64B16"/>
    <w:rsid w:val="00F64E8B"/>
    <w:rsid w:val="00F676CC"/>
    <w:rsid w:val="00F67C38"/>
    <w:rsid w:val="00F7008F"/>
    <w:rsid w:val="00F71053"/>
    <w:rsid w:val="00F717FE"/>
    <w:rsid w:val="00F720CC"/>
    <w:rsid w:val="00F806F1"/>
    <w:rsid w:val="00F80D39"/>
    <w:rsid w:val="00F80E40"/>
    <w:rsid w:val="00F8385A"/>
    <w:rsid w:val="00F83F1E"/>
    <w:rsid w:val="00F84196"/>
    <w:rsid w:val="00F85826"/>
    <w:rsid w:val="00F9241D"/>
    <w:rsid w:val="00F93BA9"/>
    <w:rsid w:val="00F9496A"/>
    <w:rsid w:val="00F94D18"/>
    <w:rsid w:val="00F955E9"/>
    <w:rsid w:val="00FA124A"/>
    <w:rsid w:val="00FA21D2"/>
    <w:rsid w:val="00FA321B"/>
    <w:rsid w:val="00FA4BFD"/>
    <w:rsid w:val="00FA59EA"/>
    <w:rsid w:val="00FA5BF0"/>
    <w:rsid w:val="00FB4AC8"/>
    <w:rsid w:val="00FB4BAD"/>
    <w:rsid w:val="00FC0799"/>
    <w:rsid w:val="00FC08DD"/>
    <w:rsid w:val="00FC2316"/>
    <w:rsid w:val="00FC25B6"/>
    <w:rsid w:val="00FC2CFD"/>
    <w:rsid w:val="00FD06C7"/>
    <w:rsid w:val="00FD2B1B"/>
    <w:rsid w:val="00FD3847"/>
    <w:rsid w:val="00FD4999"/>
    <w:rsid w:val="00FD5C5C"/>
    <w:rsid w:val="00FD5C79"/>
    <w:rsid w:val="00FD7E06"/>
    <w:rsid w:val="00FE091D"/>
    <w:rsid w:val="00FE0A5D"/>
    <w:rsid w:val="00FE19B3"/>
    <w:rsid w:val="00FE2ECD"/>
    <w:rsid w:val="00FE3C17"/>
    <w:rsid w:val="00FE540B"/>
    <w:rsid w:val="00FE5456"/>
    <w:rsid w:val="00FF1925"/>
    <w:rsid w:val="00FF236F"/>
    <w:rsid w:val="00FF2971"/>
    <w:rsid w:val="00FF5FAE"/>
    <w:rsid w:val="00FF72AE"/>
    <w:rsid w:val="1D0EDC19"/>
    <w:rsid w:val="77209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8817A"/>
  <w15:docId w15:val="{992A71E8-5126-40DA-91ED-BF958FB1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MS Mincho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2B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0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qFormat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超链接1,하이퍼링크2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uiPriority w:val="99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eastAsia="SimSun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DefaultParagraphFont"/>
    <w:uiPriority w:val="99"/>
    <w:unhideWhenUsed/>
    <w:rsid w:val="00A27EEA"/>
    <w:rPr>
      <w:color w:val="605E5C"/>
      <w:shd w:val="clear" w:color="auto" w:fill="E1DFDD"/>
    </w:rPr>
  </w:style>
  <w:style w:type="paragraph" w:customStyle="1" w:styleId="AnnexNotitle">
    <w:name w:val="Annex_No &amp; title"/>
    <w:basedOn w:val="Normal"/>
    <w:next w:val="Normal"/>
    <w:rsid w:val="008605A5"/>
    <w:pPr>
      <w:keepNext/>
      <w:keepLines/>
      <w:spacing w:before="480"/>
      <w:jc w:val="center"/>
      <w:outlineLvl w:val="0"/>
    </w:pPr>
    <w:rPr>
      <w:rFonts w:ascii="Times New Roman" w:hAnsi="Times New Roman"/>
      <w:b/>
      <w:sz w:val="28"/>
    </w:rPr>
  </w:style>
  <w:style w:type="character" w:customStyle="1" w:styleId="Mention1">
    <w:name w:val="Mention1"/>
    <w:basedOn w:val="DefaultParagraphFont"/>
    <w:uiPriority w:val="99"/>
    <w:unhideWhenUsed/>
    <w:rsid w:val="0064622F"/>
    <w:rPr>
      <w:color w:val="2B579A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0C111E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120"/>
      <w:jc w:val="right"/>
    </w:pPr>
    <w:rPr>
      <w:rFonts w:ascii="Times New Roman" w:hAnsi="Times New Roman"/>
      <w:b/>
      <w:bCs/>
      <w:sz w:val="40"/>
    </w:rPr>
  </w:style>
  <w:style w:type="character" w:customStyle="1" w:styleId="DocnumberChar">
    <w:name w:val="Docnumber Char"/>
    <w:basedOn w:val="DefaultParagraphFont"/>
    <w:link w:val="Docnumber"/>
    <w:rsid w:val="000C111E"/>
    <w:rPr>
      <w:rFonts w:ascii="Times New Roman" w:hAnsi="Times New Roman"/>
      <w:b/>
      <w:bCs/>
      <w:sz w:val="40"/>
      <w:lang w:val="en-GB" w:eastAsia="en-US"/>
    </w:rPr>
  </w:style>
  <w:style w:type="paragraph" w:customStyle="1" w:styleId="LSDeadline">
    <w:name w:val="LSDeadline"/>
    <w:basedOn w:val="Normal"/>
    <w:next w:val="Normal"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HAnsi" w:hAnsi="Times New Roman"/>
      <w:sz w:val="24"/>
      <w:szCs w:val="24"/>
      <w:lang w:eastAsia="ja-JP"/>
    </w:rPr>
  </w:style>
  <w:style w:type="paragraph" w:customStyle="1" w:styleId="LSForAction">
    <w:name w:val="LSForAction"/>
    <w:basedOn w:val="Normal"/>
    <w:next w:val="Normal"/>
    <w:rsid w:val="00484F91"/>
    <w:pPr>
      <w:spacing w:before="120"/>
    </w:pPr>
    <w:rPr>
      <w:rFonts w:ascii="Times New Roman" w:eastAsia="Times New Roman" w:hAnsi="Times New Roman"/>
      <w:sz w:val="24"/>
    </w:rPr>
  </w:style>
  <w:style w:type="paragraph" w:customStyle="1" w:styleId="LSForInfo">
    <w:name w:val="LSForInfo"/>
    <w:basedOn w:val="Normal"/>
    <w:next w:val="Normal"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HAnsi" w:hAnsi="Times New Roman"/>
      <w:bCs/>
      <w:sz w:val="24"/>
      <w:szCs w:val="24"/>
      <w:lang w:eastAsia="ja-JP"/>
    </w:rPr>
  </w:style>
  <w:style w:type="paragraph" w:customStyle="1" w:styleId="VenueDate">
    <w:name w:val="VenueDate"/>
    <w:basedOn w:val="Normal"/>
    <w:qFormat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jc w:val="right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Question">
    <w:name w:val="TSBHeaderQuestion"/>
    <w:basedOn w:val="Normal"/>
    <w:qFormat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Source">
    <w:name w:val="TSBHeaderSource"/>
    <w:basedOn w:val="Normal"/>
    <w:qFormat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TSBHeaderTitle">
    <w:name w:val="TSBHeaderTitle"/>
    <w:basedOn w:val="Normal"/>
    <w:qFormat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EastAsia" w:hAnsi="Times New Roman"/>
      <w:sz w:val="24"/>
      <w:szCs w:val="24"/>
      <w:lang w:eastAsia="ja-JP"/>
    </w:rPr>
  </w:style>
  <w:style w:type="paragraph" w:customStyle="1" w:styleId="LSApproval">
    <w:name w:val="LSApproval"/>
    <w:basedOn w:val="Normal"/>
    <w:next w:val="Normal"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textAlignment w:val="auto"/>
    </w:pPr>
    <w:rPr>
      <w:rFonts w:ascii="Times New Roman" w:eastAsiaTheme="minorHAnsi" w:hAnsi="Times New Roman"/>
      <w:sz w:val="24"/>
      <w:szCs w:val="24"/>
      <w:lang w:eastAsia="ja-JP"/>
    </w:rPr>
  </w:style>
  <w:style w:type="paragraph" w:customStyle="1" w:styleId="TSBHeaderRight14">
    <w:name w:val="TSBHeaderRight14"/>
    <w:basedOn w:val="Normal"/>
    <w:qFormat/>
    <w:rsid w:val="00484F9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20"/>
      <w:jc w:val="right"/>
      <w:textAlignment w:val="auto"/>
    </w:pPr>
    <w:rPr>
      <w:rFonts w:ascii="Times New Roman" w:eastAsiaTheme="minorEastAsia" w:hAnsi="Times New Roman"/>
      <w:b/>
      <w:bCs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D499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D4999"/>
    <w:rPr>
      <w:rFonts w:asciiTheme="majorHAnsi" w:eastAsiaTheme="majorEastAsia" w:hAnsiTheme="majorHAnsi" w:cstheme="majorBidi"/>
      <w:sz w:val="32"/>
      <w:szCs w:val="32"/>
      <w:lang w:val="en-GB" w:eastAsia="en-US"/>
    </w:rPr>
  </w:style>
  <w:style w:type="paragraph" w:customStyle="1" w:styleId="Default">
    <w:name w:val="Default"/>
    <w:rsid w:val="00684432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en-GB" w:eastAsia="ja-JP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4432"/>
    <w:rPr>
      <w:rFonts w:ascii="Times New Roman" w:hAnsi="Times New Roman"/>
      <w:sz w:val="22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684432"/>
    <w:rPr>
      <w:rFonts w:asciiTheme="minorHAnsi" w:hAnsiTheme="minorHAnsi"/>
      <w:b/>
      <w:sz w:val="28"/>
      <w:lang w:val="en-GB" w:eastAsia="en-US"/>
    </w:rPr>
  </w:style>
  <w:style w:type="paragraph" w:customStyle="1" w:styleId="paragraph">
    <w:name w:val="paragraph"/>
    <w:basedOn w:val="Normal"/>
    <w:rsid w:val="006844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val="en-IN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84432"/>
    <w:rPr>
      <w:rFonts w:asciiTheme="minorHAnsi" w:hAnsiTheme="minorHAnsi"/>
      <w:b/>
      <w:sz w:val="24"/>
      <w:lang w:val="en-GB" w:eastAsia="en-US"/>
    </w:rPr>
  </w:style>
  <w:style w:type="table" w:styleId="GridTable1Light">
    <w:name w:val="Grid Table 1 Light"/>
    <w:basedOn w:val="TableNormal"/>
    <w:uiPriority w:val="46"/>
    <w:rsid w:val="0068443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rsid w:val="00684432"/>
    <w:rPr>
      <w:rFonts w:ascii="Times New Roman" w:hAnsi="Times New Roman"/>
      <w:color w:val="808080"/>
    </w:rPr>
  </w:style>
  <w:style w:type="paragraph" w:customStyle="1" w:styleId="sc-jqbroh">
    <w:name w:val="sc-jqbroh"/>
    <w:basedOn w:val="Normal"/>
    <w:rsid w:val="006844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4432"/>
    <w:pPr>
      <w:pBdr>
        <w:bottom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4432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4432"/>
    <w:rPr>
      <w:rFonts w:asciiTheme="minorHAnsi" w:hAnsiTheme="minorHAnsi"/>
      <w:sz w:val="22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844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textAlignment w:val="auto"/>
    </w:pPr>
    <w:rPr>
      <w:rFonts w:eastAsiaTheme="minorEastAsia" w:cstheme="minorBidi"/>
      <w:i/>
      <w:iCs/>
      <w:color w:val="1F497D" w:themeColor="text2"/>
      <w:kern w:val="2"/>
      <w:sz w:val="18"/>
      <w:szCs w:val="18"/>
      <w:lang w:val="en-IN" w:eastAsia="ja-JP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C0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0641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B0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3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618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xiaomi@ruc.edu.cn" TargetMode="External"/><Relationship Id="rId18" Type="http://schemas.openxmlformats.org/officeDocument/2006/relationships/hyperlink" Target="https://extranet.itu.int/sites/itu-t/focusgroups/ainn/output/FG-AINN-O-033.docx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riccardo.trivisonno@huawei.com" TargetMode="External"/><Relationship Id="rId17" Type="http://schemas.openxmlformats.org/officeDocument/2006/relationships/hyperlink" Target="https://extranet.itu.int/sites/itu-t/focusgroups/ainn/output/FG-AINN-O-032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xtranet.itu.int/sites/itu-t/focusgroups/ainn/output/FG-AINN-O-031.docx" TargetMode="External"/><Relationship Id="rId20" Type="http://schemas.openxmlformats.org/officeDocument/2006/relationships/hyperlink" Target="https://www.itu.int/en/ITU-T/focusgroups/ainn/Pages/default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anjana.sivaram@gov.i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xtranet.itu.int/sites/itu-t/focusgroups/ainn/output/FG-AINN-O-034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unhuiqing@chinatelecom.cn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ac\AppData\Roaming\Microsoft\Templates\TSB%20DOC\TSB_Collective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 xmlns="334a01d7-b565-4edd-92e5-cca83928c361">FG-AINN</Source>
    <Meeting xmlns="334a01d7-b565-4edd-92e5-cca83928c361">Virtual, 5-7 May 2026</Meeting>
    <Meeting_x0020_document_x0020_number xmlns="334a01d7-b565-4edd-92e5-cca83928c361">028</Meeting_x0020_document_x0020_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92217C7CAD5408801087110B07160" ma:contentTypeVersion="3" ma:contentTypeDescription="Create a new document." ma:contentTypeScope="" ma:versionID="5803e33b09ce488be451661c9f34c6a5">
  <xsd:schema xmlns:xsd="http://www.w3.org/2001/XMLSchema" xmlns:xs="http://www.w3.org/2001/XMLSchema" xmlns:p="http://schemas.microsoft.com/office/2006/metadata/properties" xmlns:ns2="334a01d7-b565-4edd-92e5-cca83928c361" targetNamespace="http://schemas.microsoft.com/office/2006/metadata/properties" ma:root="true" ma:fieldsID="6b77bfbc54ad03f0978414ed461eabd0" ns2:_="">
    <xsd:import namespace="334a01d7-b565-4edd-92e5-cca83928c361"/>
    <xsd:element name="properties">
      <xsd:complexType>
        <xsd:sequence>
          <xsd:element name="documentManagement">
            <xsd:complexType>
              <xsd:all>
                <xsd:element ref="ns2:Meeting"/>
                <xsd:element ref="ns2:Source"/>
                <xsd:element ref="ns2:Meeting_x0020_document_x0020_numb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01d7-b565-4edd-92e5-cca83928c361" elementFormDefault="qualified">
    <xsd:import namespace="http://schemas.microsoft.com/office/2006/documentManagement/types"/>
    <xsd:import namespace="http://schemas.microsoft.com/office/infopath/2007/PartnerControls"/>
    <xsd:element name="Meeting" ma:index="8" ma:displayName="Meeting" ma:description="Meeting location and date." ma:format="Dropdown" ma:internalName="Meeting">
      <xsd:simpleType>
        <xsd:restriction base="dms:Choice">
          <xsd:enumeration value="Virtual, 21-23 July 2026"/>
          <xsd:enumeration value="Virtual, 5-7 May 2026"/>
          <xsd:enumeration value="Virtual, 10-12 February 2026"/>
          <xsd:enumeration value="Virtual, 23-25 September 2025"/>
          <xsd:enumeration value="Geneva, 11 July 2025"/>
          <xsd:enumeration value="New Delhi, 11-13 June 2025"/>
          <xsd:enumeration value="Istanbul, 14-15 April 2025"/>
          <xsd:enumeration value="Virtual, 6-7 November 2024"/>
        </xsd:restriction>
      </xsd:simpleType>
    </xsd:element>
    <xsd:element name="Source" ma:index="9" ma:displayName="Source" ma:description="Source of the document." ma:internalName="Source">
      <xsd:simpleType>
        <xsd:restriction base="dms:Text">
          <xsd:maxLength value="255"/>
        </xsd:restriction>
      </xsd:simpleType>
    </xsd:element>
    <xsd:element name="Meeting_x0020_document_x0020_number" ma:index="10" ma:displayName="Meeting document number" ma:default="###" ma:description="Meeting document number - Format (Doc###) Example: 001" ma:internalName="Meeting_x0020_document_x0020_number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B75B-64B7-417E-9DE6-26E8AD535D50}">
  <ds:schemaRefs>
    <ds:schemaRef ds:uri="http://schemas.microsoft.com/office/2006/metadata/properties"/>
    <ds:schemaRef ds:uri="http://schemas.microsoft.com/office/infopath/2007/PartnerControls"/>
    <ds:schemaRef ds:uri="334a01d7-b565-4edd-92e5-cca83928c361"/>
  </ds:schemaRefs>
</ds:datastoreItem>
</file>

<file path=customXml/itemProps2.xml><?xml version="1.0" encoding="utf-8"?>
<ds:datastoreItem xmlns:ds="http://schemas.openxmlformats.org/officeDocument/2006/customXml" ds:itemID="{3119E98F-0476-4EB2-8D61-DCB24F4C1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C506E-650E-4753-9B13-4AF637612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01d7-b565-4edd-92e5-cca83928c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AAB37-91DB-4C67-B5D0-30C4D504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TSB_Collective-E.dotx</Template>
  <TotalTime>12</TotalTime>
  <Pages>2</Pages>
  <Words>440</Words>
  <Characters>2912</Characters>
  <Application>Microsoft Office Word</Application>
  <DocSecurity>0</DocSecurity>
  <Lines>104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 on completion of the FG-AINN WG1 Draft Deliverable “Technical Specification -Vocabulary for Artificial Intelligence Native for Telecommunication Networks”  </vt:lpstr>
    </vt:vector>
  </TitlesOfParts>
  <Manager>ITU-T</Manager>
  <Company>International Telecommunication Union (ITU)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 on completion of the FG-AINN WG1 Draft Deliverable “Technical Specification -Vocabulary for Artificial Intelligence Native for Telecommunication Networks”  </dc:title>
  <dc:creator>Chair, SG13</dc:creator>
  <cp:keywords>KİŞİSEL</cp:keywords>
  <dc:description>SG13-TDxxx  For: Geneva, 15 - 26 July 2024_x000d_Document date: _x000d_Saved by ITU51017190 at 13:40:09 on 29/07/2024</dc:description>
  <cp:lastModifiedBy>ShK</cp:lastModifiedBy>
  <cp:revision>15</cp:revision>
  <cp:lastPrinted>2021-10-11T07:14:00Z</cp:lastPrinted>
  <dcterms:created xsi:type="dcterms:W3CDTF">2026-07-29T12:16:00Z</dcterms:created>
  <dcterms:modified xsi:type="dcterms:W3CDTF">2026-08-06T11:11:00Z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SG13-TDxxx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>All/13</vt:lpwstr>
  </property>
  <property fmtid="{D5CDD505-2E9C-101B-9397-08002B2CF9AE}" pid="6" name="Docdest">
    <vt:lpwstr>Geneva, 15 - 26 July 2024</vt:lpwstr>
  </property>
  <property fmtid="{D5CDD505-2E9C-101B-9397-08002B2CF9AE}" pid="7" name="Docauthor">
    <vt:lpwstr>Chair, SG13</vt:lpwstr>
  </property>
  <property fmtid="{D5CDD505-2E9C-101B-9397-08002B2CF9AE}" pid="8" name="TitusGUID">
    <vt:lpwstr>7f90f8a6-a2df-43eb-a975-8b5413591e02</vt:lpwstr>
  </property>
  <property fmtid="{D5CDD505-2E9C-101B-9397-08002B2CF9AE}" pid="9" name="TURKCELLCLASSIFICATION">
    <vt:lpwstr>KİŞİSEL</vt:lpwstr>
  </property>
  <property fmtid="{D5CDD505-2E9C-101B-9397-08002B2CF9AE}" pid="10" name="ContentTypeId">
    <vt:lpwstr>0x0101005D692217C7CAD5408801087110B07160</vt:lpwstr>
  </property>
  <property fmtid="{D5CDD505-2E9C-101B-9397-08002B2CF9AE}" pid="11" name="_readonly">
    <vt:lpwstr/>
  </property>
  <property fmtid="{D5CDD505-2E9C-101B-9397-08002B2CF9AE}" pid="12" name="_change">
    <vt:lpwstr/>
  </property>
  <property fmtid="{D5CDD505-2E9C-101B-9397-08002B2CF9AE}" pid="13" name="_full-control">
    <vt:lpwstr/>
  </property>
  <property fmtid="{D5CDD505-2E9C-101B-9397-08002B2CF9AE}" pid="14" name="sflag">
    <vt:lpwstr>1778726121</vt:lpwstr>
  </property>
</Properties>
</file>